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1C9" w:rsidRPr="005B652A" w:rsidRDefault="003D71C9" w:rsidP="00963C6D">
      <w:pPr>
        <w:spacing w:line="440" w:lineRule="exact"/>
        <w:jc w:val="center"/>
        <w:rPr>
          <w:rFonts w:cs="PT Bold Heading"/>
          <w:rtl/>
        </w:rPr>
      </w:pPr>
      <w:r w:rsidRPr="005B652A">
        <w:rPr>
          <w:rFonts w:cs="PT Bold Heading" w:hint="cs"/>
          <w:rtl/>
        </w:rPr>
        <w:t>نموذج مبتعث</w:t>
      </w:r>
    </w:p>
    <w:p w:rsidR="003D71C9" w:rsidRPr="005B652A" w:rsidRDefault="003D71C9" w:rsidP="00150EBB">
      <w:pPr>
        <w:spacing w:line="440" w:lineRule="exact"/>
        <w:ind w:firstLine="720"/>
        <w:rPr>
          <w:rFonts w:cs="PT Bold Heading"/>
          <w:rtl/>
        </w:rPr>
      </w:pPr>
      <w:r w:rsidRPr="005B652A">
        <w:rPr>
          <w:rFonts w:cs="PT Bold Heading"/>
          <w:rtl/>
        </w:rPr>
        <w:t>سعادة وكيل الجامعة للدراسات</w:t>
      </w:r>
      <w:r w:rsidRPr="005B652A">
        <w:rPr>
          <w:rFonts w:cs="PT Bold Heading" w:hint="cs"/>
          <w:rtl/>
        </w:rPr>
        <w:t xml:space="preserve"> العليا والبحث العلمي</w:t>
      </w:r>
      <w:r w:rsidRPr="005B652A">
        <w:rPr>
          <w:rFonts w:cs="PT Bold Heading"/>
          <w:rtl/>
        </w:rPr>
        <w:tab/>
      </w:r>
      <w:r w:rsidR="00E43E85" w:rsidRPr="005B652A">
        <w:rPr>
          <w:rFonts w:cs="PT Bold Heading" w:hint="cs"/>
          <w:rtl/>
        </w:rPr>
        <w:tab/>
      </w:r>
      <w:r w:rsidR="005B652A">
        <w:rPr>
          <w:rFonts w:cs="PT Bold Heading"/>
          <w:rtl/>
        </w:rPr>
        <w:tab/>
      </w:r>
      <w:r w:rsidRPr="005B652A">
        <w:rPr>
          <w:rFonts w:cs="PT Bold Heading" w:hint="cs"/>
          <w:rtl/>
        </w:rPr>
        <w:tab/>
      </w:r>
      <w:r w:rsidRPr="005B652A">
        <w:rPr>
          <w:rFonts w:cs="PT Bold Heading" w:hint="cs"/>
          <w:rtl/>
        </w:rPr>
        <w:tab/>
      </w:r>
      <w:r w:rsidRPr="005B652A">
        <w:rPr>
          <w:rFonts w:cs="PT Bold Heading"/>
          <w:rtl/>
        </w:rPr>
        <w:t>الموقر</w:t>
      </w:r>
    </w:p>
    <w:p w:rsidR="00363742" w:rsidRPr="005B652A" w:rsidRDefault="00363742" w:rsidP="00963C6D">
      <w:pPr>
        <w:spacing w:line="440" w:lineRule="exact"/>
        <w:ind w:left="720" w:firstLine="720"/>
        <w:rPr>
          <w:rFonts w:ascii="Simplified Arabic" w:hAnsi="Simplified Arabic" w:cs="DecoType Naskh"/>
          <w:rtl/>
        </w:rPr>
      </w:pPr>
      <w:r w:rsidRPr="005B652A">
        <w:rPr>
          <w:rFonts w:ascii="Simplified Arabic" w:hAnsi="Simplified Arabic" w:cs="DecoType Naskh" w:hint="cs"/>
          <w:rtl/>
        </w:rPr>
        <w:t>السلام عليكم ورحمة الله وبركاته</w:t>
      </w:r>
    </w:p>
    <w:p w:rsidR="00E43E85" w:rsidRPr="005B652A" w:rsidRDefault="00E43E85" w:rsidP="00E43E85">
      <w:pPr>
        <w:spacing w:line="440" w:lineRule="exact"/>
        <w:ind w:firstLine="720"/>
        <w:jc w:val="both"/>
        <w:rPr>
          <w:rFonts w:cs="AL-Mohanad art"/>
          <w:rtl/>
        </w:rPr>
      </w:pPr>
      <w:r w:rsidRPr="005B652A">
        <w:rPr>
          <w:rFonts w:cs="AL-Mohanad art" w:hint="cs"/>
          <w:rtl/>
        </w:rPr>
        <w:t xml:space="preserve">نرفق لسعادتكم البيانات الخاصة بطلب </w:t>
      </w:r>
      <w:sdt>
        <w:sdtPr>
          <w:rPr>
            <w:rFonts w:cs="PT Bold Heading" w:hint="cs"/>
            <w:color w:val="1F497D" w:themeColor="text2"/>
            <w:rtl/>
          </w:rPr>
          <w:alias w:val="المعيد/المحاضر"/>
          <w:tag w:val="اختر رتبة المتقدم"/>
          <w:id w:val="815373826"/>
          <w:placeholder>
            <w:docPart w:val="BC95D6B9399D47CBA3131D6EA454B513"/>
          </w:placeholder>
          <w:dropDownList>
            <w:listItem w:value="اختيار عنصر."/>
            <w:listItem w:displayText="المعيد" w:value="المعيد"/>
            <w:listItem w:displayText="المحاضر" w:value="المحاضر"/>
          </w:dropDownList>
        </w:sdtPr>
        <w:sdtEndPr/>
        <w:sdtContent>
          <w:r w:rsidR="009D57AE" w:rsidRPr="005B652A">
            <w:rPr>
              <w:rFonts w:cs="PT Bold Heading" w:hint="cs"/>
              <w:color w:val="1F497D" w:themeColor="text2"/>
              <w:rtl/>
            </w:rPr>
            <w:t>المعيد</w:t>
          </w:r>
        </w:sdtContent>
      </w:sdt>
      <w:r w:rsidRPr="005B652A">
        <w:rPr>
          <w:rFonts w:cs="AL-Mohanad art" w:hint="cs"/>
          <w:rtl/>
        </w:rPr>
        <w:t xml:space="preserve"> </w:t>
      </w:r>
      <w:r w:rsidRPr="005B652A">
        <w:rPr>
          <w:rFonts w:cs="PT Bold Heading" w:hint="cs"/>
          <w:rtl/>
        </w:rPr>
        <w:t>بـ</w:t>
      </w:r>
      <w:sdt>
        <w:sdtPr>
          <w:rPr>
            <w:rFonts w:cs="PT Bold Heading" w:hint="cs"/>
            <w:color w:val="1F497D" w:themeColor="text2"/>
            <w:rtl/>
          </w:rPr>
          <w:alias w:val="اسم الجهة"/>
          <w:tag w:val="اسم الكلية"/>
          <w:id w:val="717707057"/>
          <w:placeholder>
            <w:docPart w:val="48DB8DD9C71A4380960C4B61B59577E6"/>
          </w:placeholder>
          <w:dropDownList>
            <w:listItem w:value="اختر اسم الجهة"/>
            <w:listItem w:displayText="كلية الطب" w:value="كلية الطب"/>
            <w:listItem w:displayText="كلية طب الأسنان" w:value="كلية طب الأسنان"/>
            <w:listItem w:displayText="كلية الصيدلة" w:value="كلية الصيدلة"/>
            <w:listItem w:displayText="كلية العلوم الطبية التطبيقية" w:value="كلية العلوم الطبية التطبيقية"/>
            <w:listItem w:displayText="كلية التمريض" w:value="كلية التمريض"/>
            <w:listItem w:displayText="كلية الصحة العامة وطب المناطق الحارة" w:value="كلية الصحة العامة وطب المناطق الحارة"/>
            <w:listItem w:displayText="كلية الهندسة" w:value="كلية الهندسة"/>
            <w:listItem w:displayText="كلية التصميم والعمارة" w:value="كلية التصميم والعمارة"/>
            <w:listItem w:displayText="كلية علوم الحاسب وتقنية المعلومات" w:value="كلية علوم الحاسب وتقنية المعلومات"/>
            <w:listItem w:displayText="كلية العلوم" w:value="كلية العلوم"/>
            <w:listItem w:displayText="كلية إدارة الأعمال" w:value="كلية إدارة الأعمال"/>
            <w:listItem w:displayText="كلية التربية" w:value="كلية التربية"/>
            <w:listItem w:displayText="كلية الآداب والعلوم الإنسانية" w:value="كلية الآداب والعلوم الإنسانية"/>
            <w:listItem w:displayText="كلية الشريعة والقانون" w:value="كلية الشريعة والقانون"/>
            <w:listItem w:displayText="كلية المجتمع " w:value="كلية المجتمع "/>
            <w:listItem w:displayText="كلية التطبيقات الصناعية في بيش" w:value="كلية التطبيقات الصناعية في بيش"/>
            <w:listItem w:displayText="الكلية الجامعية بمحافظة صامطة" w:value="الكلية الجامعية بمحافظة صامطة"/>
            <w:listItem w:displayText="الكلية الجامعية بمحافظة فرسان" w:value="الكلية الجامعية بمحافظة فرسان"/>
            <w:listItem w:displayText="الكلية الجامعية بمحافظة الدرب" w:value="الكلية الجامعية بمحافظة الدرب"/>
            <w:listItem w:displayText="الكلية الجامعية بمحافظة العارضة" w:value="الكلية الجامعية بمحافظة العارضة"/>
            <w:listItem w:displayText="الكلية الجامعية بمحافظة الداير" w:value="الكلية الجامعية بمحافظة الداير"/>
            <w:listItem w:displayText="الكلية الجامعية بمحافظة صبيا" w:value="الكلية الجامعية بمحافظة صبيا"/>
            <w:listItem w:displayText="الكلية الجامعية بمحافظة أبي عريش" w:value="الكلية الجامعية بمحافظة أبي عريش"/>
            <w:listItem w:displayText="معهد اللغة الإنجليزية" w:value="معهد اللغة الإنجليزية"/>
            <w:listItem w:displayText=" " w:value=" "/>
          </w:dropDownList>
        </w:sdtPr>
        <w:sdtEndPr/>
        <w:sdtContent>
          <w:r w:rsidR="00B81C59">
            <w:rPr>
              <w:rFonts w:cs="PT Bold Heading" w:hint="cs"/>
              <w:color w:val="1F497D" w:themeColor="text2"/>
              <w:rtl/>
            </w:rPr>
            <w:t>كلية علوم الحاسب وتقنية المعلومات</w:t>
          </w:r>
        </w:sdtContent>
      </w:sdt>
      <w:r w:rsidRPr="005B652A">
        <w:rPr>
          <w:rFonts w:cs="AL-Mohanad art" w:hint="cs"/>
          <w:rtl/>
        </w:rPr>
        <w:t xml:space="preserve"> بعد عرضه على المجالس المختصة حسب البيانات التالية:</w:t>
      </w:r>
    </w:p>
    <w:tbl>
      <w:tblPr>
        <w:tblStyle w:val="a6"/>
        <w:bidiVisual/>
        <w:tblW w:w="10773" w:type="dxa"/>
        <w:jc w:val="center"/>
        <w:tblLook w:val="04A0" w:firstRow="1" w:lastRow="0" w:firstColumn="1" w:lastColumn="0" w:noHBand="0" w:noVBand="1"/>
      </w:tblPr>
      <w:tblGrid>
        <w:gridCol w:w="1984"/>
        <w:gridCol w:w="1559"/>
        <w:gridCol w:w="2127"/>
        <w:gridCol w:w="1701"/>
        <w:gridCol w:w="340"/>
        <w:gridCol w:w="340"/>
        <w:gridCol w:w="340"/>
        <w:gridCol w:w="340"/>
        <w:gridCol w:w="341"/>
        <w:gridCol w:w="141"/>
        <w:gridCol w:w="199"/>
        <w:gridCol w:w="340"/>
        <w:gridCol w:w="340"/>
        <w:gridCol w:w="340"/>
        <w:gridCol w:w="341"/>
      </w:tblGrid>
      <w:tr w:rsidR="00F0387E" w:rsidRPr="005B652A" w:rsidTr="00BC4CFD">
        <w:trPr>
          <w:jc w:val="center"/>
        </w:trPr>
        <w:tc>
          <w:tcPr>
            <w:tcW w:w="1984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387E" w:rsidRPr="009E6E66" w:rsidRDefault="00F0387E" w:rsidP="00F0387E">
            <w:pPr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نوع ا</w:t>
            </w:r>
            <w:bookmarkStart w:id="0" w:name="_GoBack"/>
            <w:bookmarkEnd w:id="0"/>
            <w:r w:rsidRPr="009E6E66">
              <w:rPr>
                <w:rFonts w:cs="AL-Mohanad art" w:hint="cs"/>
                <w:sz w:val="22"/>
                <w:szCs w:val="22"/>
                <w:rtl/>
              </w:rPr>
              <w:t>لطلب</w:t>
            </w:r>
          </w:p>
        </w:tc>
        <w:tc>
          <w:tcPr>
            <w:tcW w:w="8789" w:type="dxa"/>
            <w:gridSpan w:val="14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F0387E" w:rsidRPr="009E6E66" w:rsidRDefault="00EC7023" w:rsidP="000C7CE9">
            <w:pPr>
              <w:jc w:val="both"/>
              <w:rPr>
                <w:rFonts w:cs="PT Bold Heading"/>
                <w:color w:val="1F497D" w:themeColor="text2"/>
                <w:sz w:val="22"/>
                <w:szCs w:val="22"/>
                <w:rtl/>
              </w:rPr>
            </w:pPr>
            <w:sdt>
              <w:sdtPr>
                <w:rPr>
                  <w:rFonts w:cs="PT Bold Heading"/>
                  <w:noProof/>
                  <w:color w:val="1F497D" w:themeColor="text2"/>
                  <w:sz w:val="22"/>
                  <w:szCs w:val="22"/>
                  <w:rtl/>
                </w:rPr>
                <w:alias w:val="نوع الطلب"/>
                <w:tag w:val="مسمى الوظيفة"/>
                <w:id w:val="-695010790"/>
                <w:lock w:val="sdtLocked"/>
                <w:placeholder>
                  <w:docPart w:val="746A76F5EEB04BA8A3E36FDF56DF638D"/>
                </w:placeholder>
                <w:dropDownList>
                  <w:listItem w:displayText="اختر نوع الطلب" w:value="اختر نوع الطلب"/>
                  <w:listItem w:displayText="ابتعاث" w:value="ابتعاث"/>
                  <w:listItem w:displayText="تمديد مرحلة اللغة" w:value="تمديد مرحلة اللغة"/>
                  <w:listItem w:displayText="استمرار بعثة لدرجة الماجستير" w:value="استمرار بعثة لدرجة الماجستير"/>
                  <w:listItem w:displayText="تمديد بعثة لدرجة الماجستير" w:value="تمديد بعثة لدرجة الماجستير"/>
                  <w:listItem w:displayText="استمرار بعثة لدرجة الدكتوراه" w:value="استمرار بعثة لدرجة الدكتوراه"/>
                  <w:listItem w:displayText="تمديد بعثة لدرجة الدكتوراه" w:value="تمديد بعثة لدرجة الدكتوراه"/>
                  <w:listItem w:displayText="تغيير تخصص" w:value="تغيير تخصص"/>
                  <w:listItem w:displayText="انتقال من جامعة" w:value="انتقال من جامعة"/>
                  <w:listItem w:displayText="انتقال من دولة" w:value="انتقال من دولة"/>
                  <w:listItem w:displayText="القيام برحلة علمة" w:value="القيام برحلة علمة"/>
                  <w:listItem w:displayText="الالتحاق ببرنامج بحثي Research Program" w:value="الالتحاق ببرنامج بحثي Research Program"/>
                  <w:listItem w:displayText="الالتحاق ببرنامج الزمالة Fellowship" w:value="الالتحاق ببرنامج الزمالة Fellowship"/>
                  <w:listItem w:displayText="الالتحاق بالبورد Board" w:value="الالتحاق بالبورد Board"/>
                  <w:listItem w:displayText="الالتحاق ببرنامج الإقامة Residence" w:value="الالتحاق ببرنامج الإقامة Residence"/>
                  <w:listItem w:displayText="إنهاء البعثة" w:value="إنهاء البعثة"/>
                  <w:listItem w:displayText="أخرى" w:value="أخرى"/>
                  <w:listItem w:displayText=" " w:value=" "/>
                </w:dropDownList>
              </w:sdtPr>
              <w:sdtEndPr/>
              <w:sdtContent>
                <w:r w:rsidR="00BC60E1" w:rsidRPr="009E6E66">
                  <w:rPr>
                    <w:rFonts w:cs="PT Bold Heading"/>
                    <w:noProof/>
                    <w:color w:val="1F497D" w:themeColor="text2"/>
                    <w:sz w:val="22"/>
                    <w:szCs w:val="22"/>
                    <w:rtl/>
                  </w:rPr>
                  <w:t>ابتعاث</w:t>
                </w:r>
              </w:sdtContent>
            </w:sdt>
            <w:r w:rsidR="0016273B" w:rsidRPr="009E6E66">
              <w:rPr>
                <w:rFonts w:cs="PT Bold Heading" w:hint="cs"/>
                <w:noProof/>
                <w:color w:val="1F497D" w:themeColor="text2"/>
                <w:sz w:val="22"/>
                <w:szCs w:val="22"/>
                <w:rtl/>
              </w:rPr>
              <w:t xml:space="preserve"> </w:t>
            </w:r>
          </w:p>
        </w:tc>
      </w:tr>
      <w:tr w:rsidR="000778E2" w:rsidRPr="005B652A" w:rsidTr="000778E2">
        <w:trPr>
          <w:jc w:val="center"/>
        </w:trPr>
        <w:tc>
          <w:tcPr>
            <w:tcW w:w="198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اسم صاحب الطلب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color w:val="1F497D" w:themeColor="text2"/>
                <w:sz w:val="22"/>
                <w:szCs w:val="22"/>
                <w:rtl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9E6E66">
              <w:rPr>
                <w:rFonts w:cs="AL-Mohanad art"/>
                <w:sz w:val="22"/>
                <w:szCs w:val="22"/>
                <w:rtl/>
              </w:rPr>
              <w:t>السجل المدني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0778E2" w:rsidRPr="009E6E66" w:rsidRDefault="000778E2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</w:tr>
      <w:tr w:rsidR="00CF7033" w:rsidRPr="005B652A" w:rsidTr="00BB66FC">
        <w:trPr>
          <w:jc w:val="center"/>
        </w:trPr>
        <w:tc>
          <w:tcPr>
            <w:tcW w:w="198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الجهة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EC7023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  <w:sdt>
              <w:sdtPr>
                <w:rPr>
                  <w:rFonts w:cs="PT Bold Heading" w:hint="cs"/>
                  <w:color w:val="1F497D" w:themeColor="text2"/>
                  <w:sz w:val="22"/>
                  <w:szCs w:val="22"/>
                  <w:rtl/>
                </w:rPr>
                <w:alias w:val="اسم الجهة"/>
                <w:tag w:val="اسم الجهة"/>
                <w:id w:val="-1579666962"/>
                <w:lock w:val="sdtLocked"/>
                <w:placeholder>
                  <w:docPart w:val="DBB34CF994914D3DADC8D61ED97F5421"/>
                </w:placeholder>
                <w:dropDownList>
                  <w:listItem w:value="اختيار اسم الجهة"/>
                  <w:listItem w:displayText="كلية الطب" w:value="كلية الطب"/>
                  <w:listItem w:displayText="كلية طب الأسنان" w:value="كلية طب الأسنان"/>
                  <w:listItem w:displayText="كلية الصيدلة" w:value="كلية الصيدلة"/>
                  <w:listItem w:displayText="كلية العلوم الطبية التطبيقية" w:value="كلية العلوم الطبية التطبيقية"/>
                  <w:listItem w:displayText="كلية التمريض" w:value="كلية التمريض"/>
                  <w:listItem w:displayText="كلية الصحة العامة وطب المناطق الحارة" w:value="كلية الصحة العامة وطب المناطق الحارة"/>
                  <w:listItem w:displayText="كلية الهندسة" w:value="كلية الهندسة"/>
                  <w:listItem w:displayText="كلية التصميم والعمارة" w:value="كلية التصميم والعمارة"/>
                  <w:listItem w:displayText="كلية علوم الحاسب وتقنية المعلومات" w:value="كلية علوم الحاسب وتقنية المعلومات"/>
                  <w:listItem w:displayText="كلية العلوم" w:value="كلية العلوم"/>
                  <w:listItem w:displayText="كلية إدارة الأعمال" w:value="كلية إدارة الأعمال"/>
                  <w:listItem w:displayText="كلية التربية" w:value="كلية التربية"/>
                  <w:listItem w:displayText="كلية الآداب والعلوم الإنسانية" w:value="كلية الآداب والعلوم الإنسانية"/>
                  <w:listItem w:displayText="كلية الشريعة والقانون" w:value="كلية الشريعة والقانون"/>
                  <w:listItem w:displayText="كلية المجتمع " w:value="كلية المجتمع "/>
                  <w:listItem w:displayText="كلية التطبيقات الصناعية في بيش" w:value="كلية التطبيقات الصناعية في بيش"/>
                  <w:listItem w:displayText="الكلية الجامعية بمحافظة صامطة" w:value="الكلية الجامعية بمحافظة صامطة"/>
                  <w:listItem w:displayText="الكلية الجامعية بمحافظة فرسان" w:value="الكلية الجامعية بمحافظة فرسان"/>
                  <w:listItem w:displayText="الكلية الجامعية بمحافظة الدرب" w:value="الكلية الجامعية بمحافظة الدرب"/>
                  <w:listItem w:displayText="الكلية الجامعية بمحافظة العارضة" w:value="الكلية الجامعية بمحافظة العارضة"/>
                  <w:listItem w:displayText="الكلية الجامعية بمحافظة الداير" w:value="الكلية الجامعية بمحافظة الداير"/>
                  <w:listItem w:displayText="الكلية الجامعية بمحافظة صبيا" w:value="الكلية الجامعية بمحافظة صبيا"/>
                  <w:listItem w:displayText="الكلية الجامعية بمحافظة أبي عريش" w:value="الكلية الجامعية بمحافظة أبي عريش"/>
                  <w:listItem w:displayText="معهد اللغة الإنجليزية" w:value="معهد اللغة الإنجليزية"/>
                  <w:listItem w:displayText=" " w:value=" "/>
                </w:dropDownList>
              </w:sdtPr>
              <w:sdtEndPr/>
              <w:sdtContent>
                <w:r w:rsidR="00B81C59" w:rsidRPr="009E6E66">
                  <w:rPr>
                    <w:rFonts w:cs="PT Bold Heading" w:hint="cs"/>
                    <w:color w:val="1F497D" w:themeColor="text2"/>
                    <w:sz w:val="22"/>
                    <w:szCs w:val="22"/>
                    <w:rtl/>
                  </w:rPr>
                  <w:t>كلية علوم الحاسب وتقنية المعلومات</w:t>
                </w:r>
              </w:sdtContent>
            </w:sdt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القسم</w:t>
            </w:r>
          </w:p>
        </w:tc>
        <w:tc>
          <w:tcPr>
            <w:tcW w:w="34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CF7033" w:rsidRPr="009E6E66" w:rsidRDefault="00EC7023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1F497D" w:themeColor="text2"/>
                  <w:rtl/>
                </w:rPr>
                <w:alias w:val="القسم"/>
                <w:tag w:val="القسم"/>
                <w:id w:val="-1708327788"/>
                <w:placeholder>
                  <w:docPart w:val="481053187C2C4099BDEB23110A271DD9"/>
                </w:placeholder>
                <w:dropDownList>
                  <w:listItem w:value="اختيار عنصر."/>
                  <w:listItem w:displayText="الأمراض الباطنية" w:value="الأمراض الباطنية"/>
                  <w:listItem w:displayText="طب الأطفال" w:value="طب الأطفال"/>
                  <w:listItem w:displayText="طب النساء والتوليد" w:value="طب النساء والتوليد"/>
                  <w:listItem w:displayText="طب الأسرة والمجتمع" w:value="طب الأسرة والمجتمع"/>
                  <w:listItem w:displayText="علم التشريح البشري" w:value="علم التشريح البشري"/>
                  <w:listItem w:displayText="علم وظائف الأعضاء البشري" w:value="علم وظائف الأعضاء البشري"/>
                  <w:listItem w:displayText="الكيمياء الحيوية الطبية" w:value="الكيمياء الحيوية الطبية"/>
                  <w:listItem w:displayText="الأحياء الدقيقة والطفيليات الطبية" w:value="الأحياء الدقيقة والطفيليات الطبية"/>
                  <w:listItem w:displayText="علم الأمراض" w:value="علم الأمراض"/>
                  <w:listItem w:displayText="علم الأدوية السريري" w:value="علم الأدوية السريري"/>
                  <w:listItem w:displayText="وقاية الأسنان" w:value="وقاية الأسنان"/>
                  <w:listItem w:displayText="إصلاح الأسنان" w:value="إصلاح الأسنان"/>
                  <w:listItem w:displayText="علوم الاستعاضة" w:value="علوم الاستعاضة"/>
                  <w:listItem w:displayText="الصيدلة السريرية" w:value="الصيدلة السريرية"/>
                  <w:listItem w:displayText="العقاقير" w:value="العقاقير"/>
                  <w:listItem w:displayText="الكيمياء الصيدلانية" w:value="الكيمياء الصيدلانية"/>
                  <w:listItem w:displayText="علوم الأدوية" w:value="علوم الأدوية"/>
                  <w:listItem w:displayText="تقنية المختبرات الطبية " w:value="تقنية المختبرات الطبية "/>
                  <w:listItem w:displayText="العلاج الطبيعي" w:value="العلاج الطبيعي"/>
                  <w:listItem w:displayText="التغذية الإكلينيكية" w:value="التغذية الإكلينيكية"/>
                  <w:listItem w:displayText=" تقنية الأشعة التشخيصية " w:value=" تقنية الأشعة التشخيصية "/>
                  <w:listItem w:displayText=" العلاج التنفسي" w:value=" العلاج التنفسي"/>
                  <w:listItem w:displayText=" الإسعاف والطوارئ" w:value=" الإسعاف والطوارئ"/>
                  <w:listItem w:displayText=" العمليات" w:value=" العمليات"/>
                  <w:listItem w:displayText=" البصريات" w:value=" البصريات"/>
                  <w:listItem w:displayText="السمعيات والتخاطب" w:value="السمعيات والتخاطب"/>
                  <w:listItem w:displayText="الإحصاء الطبي" w:value="الإحصاء الطبي"/>
                  <w:listItem w:displayText="الوبائيات" w:value="الوبائيات"/>
                  <w:listItem w:displayText="صحة البيئة" w:value="صحة البيئة"/>
                  <w:listItem w:displayText="الصحة المهنية والسلامة" w:value="الصحة المهنية والسلامة"/>
                  <w:listItem w:displayText="التثقيف والتعزيز الصحي" w:value="التثقيف والتعزيز الصحي"/>
                  <w:listItem w:displayText="صحة الأمومة والطفولة" w:value="صحة الأمومة والطفولة"/>
                  <w:listItem w:displayText="إدارة الخدمات الصحية" w:value="إدارة الخدمات الصحية"/>
                  <w:listItem w:displayText="المعلوماتية الصحية" w:value="المعلوماتية الصحية"/>
                  <w:listItem w:displayText="التمريض" w:value="التمريض"/>
                  <w:listItem w:displayText="القبالة" w:value="القبالة"/>
                  <w:listItem w:displayText=" الهندسة الميكانيكية" w:value=" الهندسة الميكانيكية"/>
                  <w:listItem w:displayText="الهندسة الصناعية" w:value="الهندسة الصناعية"/>
                  <w:listItem w:displayText=" الهندسة الكهربائية" w:value=" الهندسة الكهربائية"/>
                  <w:listItem w:displayText="الهندسة الكيميائية" w:value="الهندسة الكيميائية"/>
                  <w:listItem w:displayText="الهندسة المدنية" w:value="الهندسة المدنية"/>
                  <w:listItem w:displayText="الهندسة المعمارية" w:value="الهندسة المعمارية"/>
                  <w:listItem w:displayText="الهندسة الحرارية وتقنية تحلية المياه" w:value="الهندسة الحرارية وتقنية تحلية المياه"/>
                  <w:listItem w:displayText="التصميم الداخلي" w:value="التصميم الداخلي"/>
                  <w:listItem w:displayText="تصميم المنتجات" w:value="تصميم المنتجات"/>
                  <w:listItem w:displayText="العمارة" w:value="العمارة"/>
                  <w:listItem w:displayText="التخطيط" w:value="التخطيط"/>
                  <w:listItem w:displayText="تصميم المطبوعات" w:value="تصميم المطبوعات"/>
                  <w:listItem w:displayText="الوسائط المتعددة" w:value="الوسائط المتعددة"/>
                  <w:listItem w:displayText="الفنون التطبيقية" w:value="الفنون التطبيقية"/>
                  <w:listItem w:displayText=" علوم الحاسب الآلي" w:value=" علوم الحاسب الآلي"/>
                  <w:listItem w:displayText="تقنية وأمن المعلومات" w:value="تقنية وأمن المعلومات"/>
                  <w:listItem w:displayText=" هندسة الحاسب الآلي والشبكات" w:value=" هندسة الحاسب الآلي والشبكات"/>
                  <w:listItem w:displayText="الرياضيات" w:value="الرياضيات"/>
                  <w:listItem w:displayText=" الفيزياء" w:value=" الفيزياء"/>
                  <w:listItem w:displayText=" الكيمياء" w:value=" الكيمياء"/>
                  <w:listItem w:displayText=" علوم الأحياء" w:value=" علوم الأحياء"/>
                  <w:listItem w:displayText="إدارة الأعمال" w:value="إدارة الأعمال"/>
                  <w:listItem w:displayText="المالية والأعمال المصرفية" w:value="المالية والأعمال المصرفية"/>
                  <w:listItem w:displayText="المحاسبة" w:value="المحاسبة"/>
                  <w:listItem w:displayText="نظم المعلومات الإدارية" w:value="نظم المعلومات الإدارية"/>
                  <w:listItem w:displayText="التسويق والتجارة الالكترونية" w:value="التسويق والتجارة الالكترونية"/>
                  <w:listItem w:displayText="الاقتصاد" w:value="الاقتصاد"/>
                  <w:listItem w:displayText="التربية الخاصة" w:value="التربية الخاصة"/>
                  <w:listItem w:displayText="التربية" w:value="التربية"/>
                  <w:listItem w:displayText="التربية الفنية" w:value="التربية الفنية"/>
                  <w:listItem w:displayText="التربية البدنية" w:value="التربية البدنية"/>
                  <w:listItem w:displayText="علم النفس" w:value="علم النفس"/>
                  <w:listItem w:displayText="رياض الأطفال" w:value="رياض الأطفال"/>
                  <w:listItem w:displayText="المناهج وطرق التدريس" w:value="المناهج وطرق التدريس"/>
                  <w:listItem w:displayText="تقنيات التعليم" w:value="تقنيات التعليم"/>
                  <w:listItem w:displayText="اللغة العربية وآدابها" w:value="اللغة العربية وآدابها"/>
                  <w:listItem w:displayText="العلوم الاجتماعية" w:value="العلوم الاجتماعية"/>
                  <w:listItem w:displayText="المكتبات والمعلومات" w:value="المكتبات والمعلومات"/>
                  <w:listItem w:displayText="الصحافة والاعلام" w:value="الصحافة والاعلام"/>
                  <w:listItem w:displayText="السياحة والآثار" w:value="السياحة والآثار"/>
                  <w:listItem w:displayText="اللغة الإنجليزية" w:value="اللغة الإنجليزية"/>
                  <w:listItem w:displayText="الشريعة" w:value="الشريعة"/>
                  <w:listItem w:displayText="القانون" w:value="القانون"/>
                  <w:listItem w:displayText="الحاسب" w:value="الحاسب"/>
                  <w:listItem w:displayText="الإدارة" w:value="الإدارة"/>
                  <w:listItem w:displayText="تقنية الهندسة الكيميائية" w:value="تقنية الهندسة الكيميائية"/>
                  <w:listItem w:displayText="تقنية الهندسة الكهربائية" w:value="تقنية الهندسة الكهربائية"/>
                  <w:listItem w:displayText="تقنية الهندسة الميكانيكية" w:value="تقنية الهندسة الميكانيكية"/>
                  <w:listItem w:displayText="الأشعة" w:value="الأشعة"/>
                  <w:listItem w:displayText="الأحياء" w:value="الأحياء"/>
                </w:dropDownList>
              </w:sdtPr>
              <w:sdtEndPr/>
              <w:sdtContent>
                <w:r w:rsidR="00B81C59" w:rsidRPr="009E6E66">
                  <w:rPr>
                    <w:rFonts w:cs="AL-Mohanad art" w:hint="cs"/>
                    <w:color w:val="1F497D" w:themeColor="text2"/>
                    <w:rtl/>
                  </w:rPr>
                  <w:t xml:space="preserve"> الهندسة الميكانيكية</w:t>
                </w:r>
              </w:sdtContent>
            </w:sdt>
          </w:p>
        </w:tc>
      </w:tr>
      <w:tr w:rsidR="00CF7033" w:rsidRPr="005B652A" w:rsidTr="00BB66FC">
        <w:trPr>
          <w:jc w:val="center"/>
        </w:trPr>
        <w:tc>
          <w:tcPr>
            <w:tcW w:w="198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التخصص</w:t>
            </w:r>
            <w:r w:rsidR="0034027A" w:rsidRPr="009E6E66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Pr="009E6E66">
              <w:rPr>
                <w:rFonts w:cs="AL-Mohanad art" w:hint="cs"/>
                <w:sz w:val="22"/>
                <w:szCs w:val="22"/>
                <w:rtl/>
              </w:rPr>
              <w:t>العام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9E6E66">
              <w:rPr>
                <w:rFonts w:cs="AL-Mohanad art"/>
                <w:sz w:val="22"/>
                <w:szCs w:val="22"/>
                <w:rtl/>
              </w:rPr>
              <w:t>التخصص</w:t>
            </w:r>
            <w:r w:rsidR="0034027A" w:rsidRPr="009E6E66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Pr="009E6E66">
              <w:rPr>
                <w:rFonts w:cs="AL-Mohanad art"/>
                <w:sz w:val="22"/>
                <w:szCs w:val="22"/>
                <w:rtl/>
              </w:rPr>
              <w:t>الدقيق</w:t>
            </w:r>
          </w:p>
        </w:tc>
        <w:tc>
          <w:tcPr>
            <w:tcW w:w="34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</w:tr>
      <w:tr w:rsidR="00CF7033" w:rsidRPr="005B652A" w:rsidTr="00BB66FC">
        <w:trPr>
          <w:jc w:val="center"/>
        </w:trPr>
        <w:tc>
          <w:tcPr>
            <w:tcW w:w="198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التخصص العام</w:t>
            </w:r>
          </w:p>
          <w:p w:rsidR="00CF7033" w:rsidRPr="009E6E66" w:rsidRDefault="00CF7033" w:rsidP="00E43E85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باللغة الإنجليزية</w:t>
            </w:r>
          </w:p>
        </w:tc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PT Bold Heading"/>
                <w:sz w:val="22"/>
                <w:szCs w:val="22"/>
                <w:rtl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 xml:space="preserve">التخصص </w:t>
            </w:r>
            <w:r w:rsidRPr="009E6E66">
              <w:rPr>
                <w:rFonts w:cs="AL-Mohanad art"/>
                <w:sz w:val="22"/>
                <w:szCs w:val="22"/>
                <w:rtl/>
              </w:rPr>
              <w:t>الدقيق</w:t>
            </w:r>
          </w:p>
          <w:p w:rsidR="00CF7033" w:rsidRPr="009E6E66" w:rsidRDefault="00CF7033" w:rsidP="00E43E85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باللغة الإنجليزية</w:t>
            </w:r>
          </w:p>
        </w:tc>
        <w:tc>
          <w:tcPr>
            <w:tcW w:w="34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CF7033" w:rsidRPr="009E6E66" w:rsidRDefault="00CF7033" w:rsidP="00E43E85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</w:p>
        </w:tc>
      </w:tr>
      <w:tr w:rsidR="00CF7033" w:rsidRPr="005B652A" w:rsidTr="00BB66FC">
        <w:trPr>
          <w:jc w:val="center"/>
        </w:trPr>
        <w:tc>
          <w:tcPr>
            <w:tcW w:w="198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 xml:space="preserve">توصية مجلس </w:t>
            </w:r>
            <w:sdt>
              <w:sdtPr>
                <w:rPr>
                  <w:rFonts w:cs="AL-Mohanad art"/>
                  <w:noProof/>
                  <w:color w:val="1F497D" w:themeColor="text2"/>
                  <w:sz w:val="22"/>
                  <w:szCs w:val="22"/>
                  <w:rtl/>
                </w:rPr>
                <w:alias w:val="الكلية/المعهد"/>
                <w:tag w:val="الكلية/المعهد"/>
                <w:id w:val="-1435052564"/>
                <w:placeholder>
                  <w:docPart w:val="555915F658724F4696EF307AD8C13758"/>
                </w:placeholder>
                <w:dropDownList>
                  <w:listItem w:displayText="الكلية" w:value="الكلية"/>
                  <w:listItem w:displayText="المعهد" w:value="المعهد"/>
                </w:dropDownList>
              </w:sdtPr>
              <w:sdtEndPr/>
              <w:sdtContent>
                <w:r w:rsidR="008F3E00" w:rsidRPr="009E6E66">
                  <w:rPr>
                    <w:rFonts w:cs="AL-Mohanad art"/>
                    <w:noProof/>
                    <w:color w:val="1F497D" w:themeColor="text2"/>
                    <w:sz w:val="22"/>
                    <w:szCs w:val="22"/>
                    <w:rtl/>
                  </w:rPr>
                  <w:t>الكلية</w:t>
                </w:r>
              </w:sdtContent>
            </w:sdt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EC702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/>
                  <w:noProof/>
                  <w:color w:val="1F497D" w:themeColor="text2"/>
                  <w:sz w:val="22"/>
                  <w:szCs w:val="22"/>
                  <w:rtl/>
                </w:rPr>
                <w:alias w:val="توصية مجلس الكلية"/>
                <w:tag w:val="توصية مجلس الكلية"/>
                <w:id w:val="97148736"/>
                <w:lock w:val="sdtLocked"/>
                <w:placeholder>
                  <w:docPart w:val="83FBCAEE840B47A9AEC554AD3914D4F3"/>
                </w:placeholder>
                <w:dropDownList>
                  <w:listItem w:displayText="بالموافقة" w:value="بالموافقة"/>
                  <w:listItem w:displayText="بعدم الموافقة" w:value="بعدم الموافقة"/>
                </w:dropDownList>
              </w:sdtPr>
              <w:sdtEndPr/>
              <w:sdtContent>
                <w:r w:rsidR="00C32934" w:rsidRPr="009E6E66">
                  <w:rPr>
                    <w:rFonts w:cs="AL-Mohanad art"/>
                    <w:noProof/>
                    <w:color w:val="1F497D" w:themeColor="text2"/>
                    <w:sz w:val="22"/>
                    <w:szCs w:val="22"/>
                    <w:rtl/>
                  </w:rPr>
                  <w:t>بالموافقة</w:t>
                </w:r>
              </w:sdtContent>
            </w:sdt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34027A" w:rsidP="00835D5B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رقم</w:t>
            </w:r>
            <w:r w:rsidR="00835D5B" w:rsidRPr="009E6E66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="00CF7033" w:rsidRPr="009E6E66">
              <w:rPr>
                <w:rFonts w:cs="AL-Mohanad art" w:hint="cs"/>
                <w:sz w:val="22"/>
                <w:szCs w:val="22"/>
                <w:rtl/>
              </w:rPr>
              <w:t xml:space="preserve">مجلس </w:t>
            </w:r>
            <w:sdt>
              <w:sdtPr>
                <w:rPr>
                  <w:rFonts w:cs="AL-Mohanad art"/>
                  <w:noProof/>
                  <w:color w:val="1F497D" w:themeColor="text2"/>
                  <w:sz w:val="22"/>
                  <w:szCs w:val="22"/>
                  <w:rtl/>
                </w:rPr>
                <w:alias w:val="الكلية/المعهد"/>
                <w:tag w:val="الكلية/المعهد"/>
                <w:id w:val="1399095460"/>
                <w:placeholder>
                  <w:docPart w:val="14A9C44957814B27A42A68BDBD031E09"/>
                </w:placeholder>
                <w:dropDownList>
                  <w:listItem w:displayText="الكلية" w:value="الكلية"/>
                  <w:listItem w:displayText="المعهد" w:value="المعهد"/>
                </w:dropDownList>
              </w:sdtPr>
              <w:sdtEndPr/>
              <w:sdtContent>
                <w:r w:rsidR="00E43E85" w:rsidRPr="009E6E66">
                  <w:rPr>
                    <w:rFonts w:cs="AL-Mohanad art"/>
                    <w:noProof/>
                    <w:color w:val="1F497D" w:themeColor="text2"/>
                    <w:sz w:val="22"/>
                    <w:szCs w:val="22"/>
                    <w:rtl/>
                  </w:rPr>
                  <w:t>الكلية</w:t>
                </w:r>
              </w:sdtContent>
            </w:sdt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18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تاريخ مجلس الكلية</w:t>
            </w:r>
          </w:p>
        </w:tc>
        <w:tc>
          <w:tcPr>
            <w:tcW w:w="15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CF7033" w:rsidRPr="009E6E66" w:rsidRDefault="00EC7023" w:rsidP="00CF7033">
            <w:pPr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1F497D" w:themeColor="text2"/>
                  <w:sz w:val="22"/>
                  <w:szCs w:val="22"/>
                  <w:rtl/>
                </w:rPr>
                <w:alias w:val="تاريخ مجلس الكلية"/>
                <w:tag w:val="تاريخ مجلس الكلية"/>
                <w:id w:val="380679705"/>
                <w:lock w:val="sdtLocked"/>
                <w:placeholder>
                  <w:docPart w:val="0DB3A8079B314DBA89BC0FC6F790E7B5"/>
                </w:placeholder>
                <w:date w:fullDate="2019-03-27T00:00:00Z">
                  <w:dateFormat w:val="dd/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E43E85" w:rsidRPr="009E6E66">
                  <w:rPr>
                    <w:rFonts w:cs="AL-Mohanad art" w:hint="cs"/>
                    <w:color w:val="1F497D" w:themeColor="text2"/>
                    <w:sz w:val="22"/>
                    <w:szCs w:val="22"/>
                    <w:rtl/>
                  </w:rPr>
                  <w:t>‏20‏/07‏/1440</w:t>
                </w:r>
              </w:sdtContent>
            </w:sdt>
            <w:r w:rsidR="00CF7033" w:rsidRPr="009E6E66">
              <w:rPr>
                <w:rFonts w:cs="AL-Mohanad art" w:hint="cs"/>
                <w:sz w:val="22"/>
                <w:szCs w:val="22"/>
                <w:rtl/>
              </w:rPr>
              <w:t>هـ</w:t>
            </w:r>
          </w:p>
        </w:tc>
      </w:tr>
      <w:tr w:rsidR="00CF7033" w:rsidRPr="005B652A" w:rsidTr="00BB66FC">
        <w:trPr>
          <w:jc w:val="center"/>
        </w:trPr>
        <w:tc>
          <w:tcPr>
            <w:tcW w:w="1984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توصية مجلس القسم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EC7023" w:rsidP="00CF7033">
            <w:pPr>
              <w:jc w:val="center"/>
              <w:rPr>
                <w:rFonts w:cs="AL-Mohanad art"/>
                <w:noProof/>
                <w:sz w:val="22"/>
                <w:szCs w:val="22"/>
                <w:rtl/>
              </w:rPr>
            </w:pPr>
            <w:sdt>
              <w:sdtPr>
                <w:rPr>
                  <w:rFonts w:cs="AL-Mohanad art"/>
                  <w:noProof/>
                  <w:color w:val="1F497D" w:themeColor="text2"/>
                  <w:sz w:val="22"/>
                  <w:szCs w:val="22"/>
                  <w:rtl/>
                </w:rPr>
                <w:alias w:val="توصية مجلس الكلية"/>
                <w:tag w:val="توصية مجلس الكلية"/>
                <w:id w:val="-146511568"/>
                <w:lock w:val="sdtLocked"/>
                <w:placeholder>
                  <w:docPart w:val="C7888FB66E0D4945B7672C6B0A25AA2D"/>
                </w:placeholder>
                <w:dropDownList>
                  <w:listItem w:displayText="بالموافقة" w:value="بالموافقة"/>
                  <w:listItem w:displayText="بعدم الموافقة" w:value="بعدم الموافقة"/>
                </w:dropDownList>
              </w:sdtPr>
              <w:sdtEndPr/>
              <w:sdtContent>
                <w:r w:rsidR="00CF7033" w:rsidRPr="009E6E66">
                  <w:rPr>
                    <w:rFonts w:cs="AL-Mohanad art"/>
                    <w:noProof/>
                    <w:color w:val="1F497D" w:themeColor="text2"/>
                    <w:sz w:val="22"/>
                    <w:szCs w:val="22"/>
                    <w:rtl/>
                  </w:rPr>
                  <w:t>بالموافقة</w:t>
                </w:r>
              </w:sdtContent>
            </w:sdt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34027A" w:rsidP="00835D5B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رقم</w:t>
            </w:r>
            <w:r w:rsidR="00835D5B" w:rsidRPr="009E6E66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="00CF7033" w:rsidRPr="009E6E66">
              <w:rPr>
                <w:rFonts w:cs="AL-Mohanad art" w:hint="cs"/>
                <w:sz w:val="22"/>
                <w:szCs w:val="22"/>
                <w:rtl/>
              </w:rPr>
              <w:t>مجلس القسم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  <w:tc>
          <w:tcPr>
            <w:tcW w:w="18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تاريخ مجلس القسم</w:t>
            </w:r>
          </w:p>
        </w:tc>
        <w:tc>
          <w:tcPr>
            <w:tcW w:w="15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CF7033" w:rsidRPr="009E6E66" w:rsidRDefault="00EC702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1F497D" w:themeColor="text2"/>
                  <w:sz w:val="22"/>
                  <w:szCs w:val="22"/>
                  <w:rtl/>
                </w:rPr>
                <w:alias w:val="تاريخ مجلس القسم"/>
                <w:tag w:val="تاريخ مجلس الكلية"/>
                <w:id w:val="-341856070"/>
                <w:lock w:val="sdtLocked"/>
                <w:placeholder>
                  <w:docPart w:val="C5A75478AC6B4C7C91E3D86F37D770BE"/>
                </w:placeholder>
                <w:date w:fullDate="2019-03-27T00:00:00Z">
                  <w:dateFormat w:val="dd/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EE2F2C" w:rsidRPr="009E6E66">
                  <w:rPr>
                    <w:rFonts w:cs="AL-Mohanad art" w:hint="cs"/>
                    <w:color w:val="1F497D" w:themeColor="text2"/>
                    <w:sz w:val="22"/>
                    <w:szCs w:val="22"/>
                    <w:rtl/>
                  </w:rPr>
                  <w:t>‏20‏/07‏/1440</w:t>
                </w:r>
              </w:sdtContent>
            </w:sdt>
            <w:r w:rsidR="00CF7033" w:rsidRPr="009E6E66">
              <w:rPr>
                <w:rFonts w:cs="AL-Mohanad art" w:hint="cs"/>
                <w:sz w:val="22"/>
                <w:szCs w:val="22"/>
                <w:rtl/>
              </w:rPr>
              <w:t>هـ</w:t>
            </w:r>
          </w:p>
        </w:tc>
      </w:tr>
      <w:tr w:rsidR="00CF7033" w:rsidRPr="005B652A" w:rsidTr="00BB66FC">
        <w:trPr>
          <w:jc w:val="center"/>
        </w:trPr>
        <w:tc>
          <w:tcPr>
            <w:tcW w:w="354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PT Bold Heading"/>
                <w:noProof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الجامعة المبتعث إليها باللغة العربية</w:t>
            </w:r>
          </w:p>
        </w:tc>
        <w:tc>
          <w:tcPr>
            <w:tcW w:w="7230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</w:tr>
      <w:tr w:rsidR="00CF7033" w:rsidRPr="005B652A" w:rsidTr="00BB66FC">
        <w:trPr>
          <w:jc w:val="center"/>
        </w:trPr>
        <w:tc>
          <w:tcPr>
            <w:tcW w:w="3543" w:type="dxa"/>
            <w:gridSpan w:val="2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 w:hint="cs"/>
                <w:sz w:val="22"/>
                <w:szCs w:val="22"/>
                <w:rtl/>
              </w:rPr>
              <w:t>الجامعة المبتعث إليها باللغة الإنجليزية</w:t>
            </w:r>
          </w:p>
        </w:tc>
        <w:tc>
          <w:tcPr>
            <w:tcW w:w="7230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:rsidR="00CF7033" w:rsidRPr="009E6E66" w:rsidRDefault="00CF7033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</w:p>
        </w:tc>
      </w:tr>
      <w:tr w:rsidR="0034027A" w:rsidRPr="005B652A" w:rsidTr="00BB66FC">
        <w:trPr>
          <w:jc w:val="center"/>
        </w:trPr>
        <w:tc>
          <w:tcPr>
            <w:tcW w:w="3543" w:type="dxa"/>
            <w:gridSpan w:val="2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</w:tcPr>
          <w:p w:rsidR="0034027A" w:rsidRPr="009E6E66" w:rsidRDefault="0034027A" w:rsidP="00CF7033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r w:rsidRPr="009E6E66">
              <w:rPr>
                <w:rFonts w:cs="AL-Mohanad art"/>
                <w:sz w:val="22"/>
                <w:szCs w:val="22"/>
                <w:rtl/>
              </w:rPr>
              <w:t>تاريخ</w:t>
            </w:r>
            <w:r w:rsidRPr="009E6E66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Pr="009E6E66">
              <w:rPr>
                <w:rFonts w:cs="AL-Mohanad art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rFonts w:cs="AL-Mohanad art"/>
                  <w:noProof/>
                  <w:color w:val="1F497D" w:themeColor="text2"/>
                  <w:sz w:val="22"/>
                  <w:szCs w:val="22"/>
                  <w:rtl/>
                </w:rPr>
                <w:alias w:val="تاريخ الدراسة/التمديد/الاستمرار/إيقاف الصرف/المباشرة"/>
                <w:tag w:val="تاريخ طلب المعيد/المحاضر"/>
                <w:id w:val="421928302"/>
                <w:lock w:val="sdtLocked"/>
                <w:placeholder>
                  <w:docPart w:val="98883C9A7B7646ECA6D5682B5C6B66EC"/>
                </w:placeholder>
                <w:dropDownList>
                  <w:listItem w:displayText="تاريخ بداية طلب المعيد/المحاضر" w:value="تاريخ بداية طلب المعيد/المحاضر"/>
                  <w:listItem w:displayText="بداية الدراسة" w:value="بداية الدراسة"/>
                  <w:listItem w:displayText="بداية التمديد" w:value="بداية التمديد"/>
                  <w:listItem w:displayText="استمرار البعثة" w:value="استمرار البعثة"/>
                  <w:listItem w:displayText="المباشرة" w:value="المباشرة"/>
                  <w:listItem w:displayText=" " w:value=" "/>
                </w:dropDownList>
              </w:sdtPr>
              <w:sdtEndPr/>
              <w:sdtContent>
                <w:r w:rsidR="009B5267" w:rsidRPr="009E6E66">
                  <w:rPr>
                    <w:rFonts w:cs="AL-Mohanad art"/>
                    <w:noProof/>
                    <w:color w:val="1F497D" w:themeColor="text2"/>
                    <w:sz w:val="22"/>
                    <w:szCs w:val="22"/>
                    <w:rtl/>
                  </w:rPr>
                  <w:t>بداية الدراسة</w:t>
                </w:r>
              </w:sdtContent>
            </w:sdt>
            <w:r w:rsidRPr="009E6E66">
              <w:rPr>
                <w:rFonts w:cs="PT Bold Heading" w:hint="cs"/>
                <w:noProof/>
                <w:sz w:val="22"/>
                <w:szCs w:val="22"/>
                <w:rtl/>
              </w:rPr>
              <w:t xml:space="preserve"> </w:t>
            </w:r>
            <w:r w:rsidRPr="009E6E66">
              <w:rPr>
                <w:rFonts w:cs="AL-Mohanad art" w:hint="cs"/>
                <w:sz w:val="22"/>
                <w:szCs w:val="22"/>
                <w:rtl/>
              </w:rPr>
              <w:t>اعتباراً من</w:t>
            </w:r>
          </w:p>
        </w:tc>
        <w:tc>
          <w:tcPr>
            <w:tcW w:w="7230" w:type="dxa"/>
            <w:gridSpan w:val="13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34027A" w:rsidRPr="009E6E66" w:rsidRDefault="00EC7023" w:rsidP="00B81C59">
            <w:pPr>
              <w:jc w:val="center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color w:val="1F497D" w:themeColor="text2"/>
                  <w:sz w:val="22"/>
                  <w:szCs w:val="22"/>
                  <w:rtl/>
                </w:rPr>
                <w:alias w:val="تاريخ الطلب بالميلادي"/>
                <w:tag w:val="تاريخ مجلس الكلية"/>
                <w:id w:val="-684676480"/>
                <w:lock w:val="sdtLocked"/>
                <w:placeholder>
                  <w:docPart w:val="5CFCF99D26CF4BC39416C709FCE1BD2C"/>
                </w:placeholder>
                <w:date w:fullDate="2019-03-22T00:00:00Z"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/>
              <w:sdtContent>
                <w:r w:rsidR="00EE2F2C" w:rsidRPr="009E6E66">
                  <w:rPr>
                    <w:rFonts w:cs="AL-Mohanad art" w:hint="cs"/>
                    <w:color w:val="1F497D" w:themeColor="text2"/>
                    <w:sz w:val="22"/>
                    <w:szCs w:val="22"/>
                    <w:rtl/>
                  </w:rPr>
                  <w:t>‏22‏/03‏/2019</w:t>
                </w:r>
              </w:sdtContent>
            </w:sdt>
            <w:r w:rsidR="0034027A" w:rsidRPr="009E6E66">
              <w:rPr>
                <w:rFonts w:cs="AL-Mohanad art" w:hint="cs"/>
                <w:sz w:val="22"/>
                <w:szCs w:val="22"/>
                <w:rtl/>
              </w:rPr>
              <w:t>م</w:t>
            </w:r>
          </w:p>
        </w:tc>
      </w:tr>
      <w:tr w:rsidR="00BA7785" w:rsidTr="00BC4CFD">
        <w:trPr>
          <w:jc w:val="center"/>
        </w:trPr>
        <w:tc>
          <w:tcPr>
            <w:tcW w:w="10773" w:type="dxa"/>
            <w:gridSpan w:val="15"/>
            <w:tcBorders>
              <w:top w:val="double" w:sz="12" w:space="0" w:color="auto"/>
              <w:left w:val="nil"/>
              <w:bottom w:val="nil"/>
              <w:right w:val="nil"/>
            </w:tcBorders>
            <w:vAlign w:val="center"/>
          </w:tcPr>
          <w:p w:rsidR="00BA7785" w:rsidRPr="00BB66FC" w:rsidRDefault="00BC4CFD" w:rsidP="00BC4CFD">
            <w:pPr>
              <w:jc w:val="both"/>
              <w:rPr>
                <w:rFonts w:cs="AL-Mohanad art"/>
                <w:sz w:val="28"/>
                <w:szCs w:val="28"/>
                <w:rtl/>
              </w:rPr>
            </w:pPr>
            <w:r w:rsidRPr="00BB66FC">
              <w:rPr>
                <w:rFonts w:cs="AL-Mohanad art" w:hint="cs"/>
                <w:sz w:val="28"/>
                <w:szCs w:val="28"/>
                <w:rtl/>
              </w:rPr>
              <w:t>كما نرفق لسعادتكم:</w:t>
            </w:r>
          </w:p>
        </w:tc>
      </w:tr>
      <w:tr w:rsidR="00BC4CFD" w:rsidTr="005B652A">
        <w:trPr>
          <w:trHeight w:val="407"/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Pr="00963C6D" w:rsidRDefault="00EC7023" w:rsidP="00BC4CFD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1263599064"/>
                <w:lock w:val="sdtLocked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BC4247">
                  <w:rPr>
                    <w:rFonts w:ascii="Segoe UI Symbol" w:hAnsi="Segoe UI Symbol" w:cs="Segoe UI Symbol" w:hint="cs"/>
                    <w:sz w:val="22"/>
                    <w:szCs w:val="22"/>
                    <w:rtl/>
                  </w:rPr>
                  <w:t>☐</w:t>
                </w:r>
              </w:sdtContent>
            </w:sdt>
            <w:r w:rsidR="00C6519B">
              <w:rPr>
                <w:rFonts w:cs="AL-Mohanad art" w:hint="cs"/>
                <w:sz w:val="22"/>
                <w:szCs w:val="22"/>
                <w:rtl/>
              </w:rPr>
              <w:t xml:space="preserve"> صورة محضر مجلس الكلية متضمنا</w:t>
            </w:r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 xml:space="preserve"> (اعتماد صاحب الصلاحية/الصفحة الأولى من المحضر/الصفحة الخاصة بالطلب/ورقة التوقيعات)  فقط.</w:t>
            </w:r>
          </w:p>
        </w:tc>
      </w:tr>
      <w:tr w:rsidR="00BC4CFD" w:rsidTr="00BC4CFD">
        <w:trPr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Default="00EC7023" w:rsidP="00493EE9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815108435"/>
                <w:lock w:val="sdtLocked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BC4247">
                  <w:rPr>
                    <w:rFonts w:ascii="Segoe UI Symbol" w:hAnsi="Segoe UI Symbol" w:cs="Segoe UI Symbol" w:hint="cs"/>
                    <w:sz w:val="22"/>
                    <w:szCs w:val="22"/>
                    <w:rtl/>
                  </w:rPr>
                  <w:t>☐</w:t>
                </w:r>
              </w:sdtContent>
            </w:sdt>
            <w:r w:rsidR="00493EE9" w:rsidRPr="00963C6D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="00C6519B">
              <w:rPr>
                <w:rFonts w:cs="AL-Mohanad art" w:hint="cs"/>
                <w:sz w:val="22"/>
                <w:szCs w:val="22"/>
                <w:rtl/>
              </w:rPr>
              <w:t xml:space="preserve">صورة محضر مجلس القسم متضمنا </w:t>
            </w:r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>(الصفحة الأولى من المحضر/الصفحة الخاصة بالطلب/ورقة التوقيعات) فقط.</w:t>
            </w:r>
          </w:p>
          <w:p w:rsidR="0016273B" w:rsidRPr="00963C6D" w:rsidRDefault="00EC7023" w:rsidP="009E6E66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213393875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BC4247">
                  <w:rPr>
                    <w:rFonts w:ascii="Segoe UI Symbol" w:hAnsi="Segoe UI Symbol" w:cs="Segoe UI Symbol" w:hint="cs"/>
                    <w:sz w:val="22"/>
                    <w:szCs w:val="22"/>
                    <w:rtl/>
                  </w:rPr>
                  <w:t>☐</w:t>
                </w:r>
              </w:sdtContent>
            </w:sdt>
            <w:r w:rsidR="009E6E66" w:rsidRPr="00963C6D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="009E6E66">
              <w:rPr>
                <w:rFonts w:cs="AL-Mohanad art" w:hint="cs"/>
                <w:sz w:val="22"/>
                <w:szCs w:val="22"/>
                <w:rtl/>
              </w:rPr>
              <w:t xml:space="preserve">الخطة الدراسية </w:t>
            </w:r>
            <w:r w:rsidR="009E6E66" w:rsidRPr="00C6519B">
              <w:rPr>
                <w:rFonts w:cs="AL-Mohanad art"/>
                <w:sz w:val="22"/>
                <w:szCs w:val="22"/>
                <w:rtl/>
              </w:rPr>
              <w:t>/ مقترح البحث أو الرسالة</w:t>
            </w:r>
            <w:r w:rsidR="009E6E66">
              <w:rPr>
                <w:rFonts w:cs="AL-Mohanad art" w:hint="cs"/>
                <w:sz w:val="22"/>
                <w:szCs w:val="22"/>
                <w:rtl/>
              </w:rPr>
              <w:t xml:space="preserve"> (</w:t>
            </w:r>
            <w:r w:rsidR="009E6E66" w:rsidRPr="00C6519B">
              <w:rPr>
                <w:rFonts w:cs="AL-Mohanad art" w:hint="cs"/>
                <w:color w:val="FF0000"/>
                <w:sz w:val="22"/>
                <w:szCs w:val="22"/>
                <w:rtl/>
              </w:rPr>
              <w:t>خاص بالدراسة لدرجة الماجستير والدكتوراه</w:t>
            </w:r>
            <w:r w:rsidR="009E6E66">
              <w:rPr>
                <w:rFonts w:cs="AL-Mohanad art" w:hint="cs"/>
                <w:sz w:val="22"/>
                <w:szCs w:val="22"/>
                <w:rtl/>
              </w:rPr>
              <w:t xml:space="preserve">)  ـ </w:t>
            </w: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111204713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9E6E66">
                  <w:rPr>
                    <w:rFonts w:ascii="Segoe UI Symbol" w:eastAsia="Meiryo" w:hAnsi="Segoe UI Symbol" w:cs="Segoe UI Symbol" w:hint="cs"/>
                    <w:sz w:val="22"/>
                    <w:szCs w:val="22"/>
                    <w:rtl/>
                  </w:rPr>
                  <w:t>☐</w:t>
                </w:r>
              </w:sdtContent>
            </w:sdt>
            <w:r w:rsidR="009E6E66">
              <w:rPr>
                <w:rFonts w:cs="AL-Mohanad art" w:hint="cs"/>
                <w:sz w:val="22"/>
                <w:szCs w:val="22"/>
                <w:rtl/>
              </w:rPr>
              <w:t xml:space="preserve"> خطة ابتعاث القسم.</w:t>
            </w:r>
          </w:p>
        </w:tc>
      </w:tr>
      <w:tr w:rsidR="00BC4CFD" w:rsidTr="00BC4CFD">
        <w:trPr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Pr="00963C6D" w:rsidRDefault="00EC7023" w:rsidP="00493EE9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2125371434"/>
                <w:lock w:val="sdtLocked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EE2F2C">
              <w:rPr>
                <w:rFonts w:cs="AL-Mohanad art" w:hint="cs"/>
                <w:sz w:val="22"/>
                <w:szCs w:val="22"/>
                <w:rtl/>
              </w:rPr>
              <w:t xml:space="preserve"> خطاب القبول ـ  </w:t>
            </w: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48602307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5B652A">
                  <w:rPr>
                    <w:rFonts w:ascii="Meiryo" w:eastAsia="Meiryo" w:hAnsi="Meiryo" w:cs="AL-Mohanad art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EE2F2C" w:rsidRPr="00963C6D">
              <w:rPr>
                <w:rFonts w:cs="AL-Mohanad art" w:hint="cs"/>
                <w:sz w:val="22"/>
                <w:szCs w:val="22"/>
                <w:rtl/>
              </w:rPr>
              <w:t xml:space="preserve"> (</w:t>
            </w:r>
            <w:r w:rsidR="00EE2F2C" w:rsidRPr="00963C6D">
              <w:rPr>
                <w:rFonts w:cs="AL-Mohanad art"/>
                <w:sz w:val="22"/>
                <w:szCs w:val="22"/>
              </w:rPr>
              <w:t>I 20</w:t>
            </w:r>
            <w:r w:rsidR="00EE2F2C" w:rsidRPr="00963C6D">
              <w:rPr>
                <w:rFonts w:cs="AL-Mohanad art" w:hint="cs"/>
                <w:sz w:val="22"/>
                <w:szCs w:val="22"/>
                <w:rtl/>
              </w:rPr>
              <w:t>) (خاص بطلب</w:t>
            </w:r>
            <w:r w:rsidR="00EE2F2C">
              <w:rPr>
                <w:rFonts w:cs="AL-Mohanad art" w:hint="cs"/>
                <w:sz w:val="22"/>
                <w:szCs w:val="22"/>
                <w:rtl/>
              </w:rPr>
              <w:t>ات الابتعاث للولايات المتحدة الأ</w:t>
            </w:r>
            <w:r w:rsidR="00EE2F2C" w:rsidRPr="00963C6D">
              <w:rPr>
                <w:rFonts w:cs="AL-Mohanad art" w:hint="cs"/>
                <w:sz w:val="22"/>
                <w:szCs w:val="22"/>
                <w:rtl/>
              </w:rPr>
              <w:t>مريكية).</w:t>
            </w:r>
          </w:p>
        </w:tc>
      </w:tr>
      <w:tr w:rsidR="00BC4CFD" w:rsidTr="00BC4CFD">
        <w:trPr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Pr="00963C6D" w:rsidRDefault="00EC7023" w:rsidP="009D57AE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493953665"/>
                <w:lock w:val="sdtLocked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16273B">
              <w:rPr>
                <w:rFonts w:cs="AL-Mohanad art" w:hint="cs"/>
                <w:sz w:val="22"/>
                <w:szCs w:val="22"/>
                <w:rtl/>
              </w:rPr>
              <w:t xml:space="preserve"> تصنيف الجامعة (</w:t>
            </w:r>
            <w:hyperlink r:id="rId8" w:history="1">
              <w:r w:rsidR="0016273B" w:rsidRPr="0016273B">
                <w:rPr>
                  <w:rStyle w:val="Hyperlink"/>
                  <w:rFonts w:cs="AL-Mohanad art" w:hint="cs"/>
                  <w:sz w:val="22"/>
                  <w:szCs w:val="22"/>
                  <w:rtl/>
                </w:rPr>
                <w:t>شنغهاي</w:t>
              </w:r>
            </w:hyperlink>
            <w:r w:rsidR="0016273B">
              <w:rPr>
                <w:rFonts w:cs="AL-Mohanad art" w:hint="cs"/>
                <w:sz w:val="22"/>
                <w:szCs w:val="22"/>
                <w:rtl/>
              </w:rPr>
              <w:t xml:space="preserve"> ـ </w:t>
            </w:r>
            <w:hyperlink r:id="rId9" w:anchor="!/page/0/length/25/sort_by/rank/sort_order/asc/cols/stats" w:history="1">
              <w:r w:rsidR="0016273B" w:rsidRPr="0016273B">
                <w:rPr>
                  <w:rStyle w:val="Hyperlink"/>
                  <w:rFonts w:cs="AL-Mohanad art" w:hint="cs"/>
                  <w:sz w:val="22"/>
                  <w:szCs w:val="22"/>
                  <w:rtl/>
                </w:rPr>
                <w:t>تايمز</w:t>
              </w:r>
            </w:hyperlink>
            <w:r w:rsidR="0016273B">
              <w:rPr>
                <w:rFonts w:cs="AL-Mohanad art" w:hint="cs"/>
                <w:sz w:val="22"/>
                <w:szCs w:val="22"/>
                <w:rtl/>
              </w:rPr>
              <w:t xml:space="preserve">) ـ </w:t>
            </w: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1083835138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732402">
              <w:rPr>
                <w:rFonts w:cs="AL-Mohanad art" w:hint="cs"/>
                <w:sz w:val="22"/>
                <w:szCs w:val="22"/>
                <w:rtl/>
              </w:rPr>
              <w:t xml:space="preserve"> تقييم الجامعة والتخصص المطبوع من </w:t>
            </w:r>
            <w:hyperlink r:id="rId10" w:history="1">
              <w:r w:rsidR="0016273B" w:rsidRPr="0016273B">
                <w:rPr>
                  <w:rStyle w:val="Hyperlink"/>
                  <w:rFonts w:cs="AL-Mohanad art" w:hint="cs"/>
                  <w:sz w:val="22"/>
                  <w:szCs w:val="22"/>
                  <w:rtl/>
                </w:rPr>
                <w:t>سفير الجامعات الموصى بها</w:t>
              </w:r>
            </w:hyperlink>
            <w:r w:rsidR="0016273B">
              <w:rPr>
                <w:rFonts w:cs="AL-Mohanad art" w:hint="cs"/>
                <w:sz w:val="22"/>
                <w:szCs w:val="22"/>
                <w:rtl/>
              </w:rPr>
              <w:t>.</w:t>
            </w:r>
          </w:p>
        </w:tc>
      </w:tr>
      <w:tr w:rsidR="00BC4CFD" w:rsidTr="00BC4CFD">
        <w:trPr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Pr="00963C6D" w:rsidRDefault="00EC7023" w:rsidP="00BC4CFD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569031064"/>
                <w:lock w:val="sdtLocked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="0038407B">
              <w:rPr>
                <w:rFonts w:cs="AL-Mohanad art" w:hint="cs"/>
                <w:sz w:val="22"/>
                <w:szCs w:val="22"/>
                <w:rtl/>
              </w:rPr>
              <w:t>توصية المشرف الأ</w:t>
            </w:r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>كاديمي للمبتعث بالتمديد (خاص بطلبات التمديد).</w:t>
            </w:r>
          </w:p>
        </w:tc>
      </w:tr>
      <w:tr w:rsidR="00BC4CFD" w:rsidTr="00BC4CFD">
        <w:trPr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Pr="00963C6D" w:rsidRDefault="00EC7023" w:rsidP="00BC4CFD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44140987"/>
                <w:lock w:val="sdtLocked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 xml:space="preserve"> نموذج طلب المبتعث على منظومة سفير (خاص بالابتعاث الخارجي).</w:t>
            </w:r>
          </w:p>
        </w:tc>
      </w:tr>
      <w:tr w:rsidR="00BC4CFD" w:rsidTr="00BC4CFD">
        <w:trPr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Pr="00963C6D" w:rsidRDefault="00EC7023" w:rsidP="00BB66FC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-1200928616"/>
                <w:lock w:val="sdtLocked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 xml:space="preserve"> صورة من قرار التعيين</w:t>
            </w:r>
            <w:r w:rsidR="00BB66FC">
              <w:rPr>
                <w:rFonts w:cs="AL-Mohanad art" w:hint="cs"/>
                <w:sz w:val="22"/>
                <w:szCs w:val="22"/>
                <w:rtl/>
              </w:rPr>
              <w:t xml:space="preserve"> ـ</w:t>
            </w:r>
            <w:r w:rsidR="00EE2F2C">
              <w:rPr>
                <w:rFonts w:cs="AL-Mohanad art" w:hint="cs"/>
                <w:sz w:val="22"/>
                <w:szCs w:val="22"/>
                <w:rtl/>
              </w:rPr>
              <w:t xml:space="preserve">  </w:t>
            </w:r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956144254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BB66FC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>صورة الهوية الوطنية</w:t>
            </w:r>
            <w:r w:rsidR="00BB66FC">
              <w:rPr>
                <w:rFonts w:cs="AL-Mohanad art" w:hint="cs"/>
                <w:sz w:val="22"/>
                <w:szCs w:val="22"/>
                <w:rtl/>
              </w:rPr>
              <w:t xml:space="preserve"> ـ</w:t>
            </w:r>
            <w:r w:rsidR="00EE2F2C">
              <w:rPr>
                <w:rFonts w:cs="AL-Mohanad art" w:hint="cs"/>
                <w:sz w:val="22"/>
                <w:szCs w:val="22"/>
                <w:rtl/>
              </w:rPr>
              <w:t xml:space="preserve">  </w:t>
            </w:r>
            <w:r w:rsidR="00BB66FC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1233424390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BB66FC">
              <w:rPr>
                <w:rFonts w:cs="AL-Mohanad art" w:hint="cs"/>
                <w:sz w:val="22"/>
                <w:szCs w:val="22"/>
                <w:rtl/>
              </w:rPr>
              <w:t xml:space="preserve"> صورة من آ</w:t>
            </w:r>
            <w:r w:rsidR="00BB66FC" w:rsidRPr="00963C6D">
              <w:rPr>
                <w:rFonts w:cs="AL-Mohanad art" w:hint="cs"/>
                <w:sz w:val="22"/>
                <w:szCs w:val="22"/>
                <w:rtl/>
              </w:rPr>
              <w:t>خر مؤهل والسجل الاكاديمي.</w:t>
            </w:r>
          </w:p>
        </w:tc>
      </w:tr>
      <w:tr w:rsidR="00BC4CFD" w:rsidTr="00BC4CFD">
        <w:trPr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Pr="00963C6D" w:rsidRDefault="00EC7023" w:rsidP="00963C6D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802822251"/>
                <w:lock w:val="sdtLocked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 xml:space="preserve"> قرارات الابتعاث السابقة (</w:t>
            </w:r>
            <w:r w:rsidR="00963C6D">
              <w:rPr>
                <w:rFonts w:cs="AL-Mohanad art" w:hint="cs"/>
                <w:sz w:val="22"/>
                <w:szCs w:val="22"/>
                <w:rtl/>
              </w:rPr>
              <w:t>إ</w:t>
            </w:r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>ذا كان صاحب الطلب مبتعث حاليا</w:t>
            </w:r>
            <w:r w:rsidR="00963C6D">
              <w:rPr>
                <w:rFonts w:cs="AL-Mohanad art" w:hint="cs"/>
                <w:sz w:val="22"/>
                <w:szCs w:val="22"/>
                <w:rtl/>
              </w:rPr>
              <w:t>ً</w:t>
            </w:r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 xml:space="preserve"> </w:t>
            </w:r>
            <w:r w:rsidR="00963C6D">
              <w:rPr>
                <w:rFonts w:cs="AL-Mohanad art" w:hint="cs"/>
                <w:sz w:val="22"/>
                <w:szCs w:val="22"/>
                <w:rtl/>
              </w:rPr>
              <w:t>أ</w:t>
            </w:r>
            <w:r w:rsidR="00BC4CFD" w:rsidRPr="00963C6D">
              <w:rPr>
                <w:rFonts w:cs="AL-Mohanad art" w:hint="cs"/>
                <w:sz w:val="22"/>
                <w:szCs w:val="22"/>
                <w:rtl/>
              </w:rPr>
              <w:t>و سبق له الابتعاث).</w:t>
            </w:r>
          </w:p>
        </w:tc>
      </w:tr>
      <w:tr w:rsidR="00BC4CFD" w:rsidTr="00BC4CFD">
        <w:trPr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Pr="00EE2F2C" w:rsidRDefault="00EC7023" w:rsidP="00EE2F2C">
            <w:pPr>
              <w:jc w:val="both"/>
              <w:rPr>
                <w:rFonts w:cs="AL-Mohanad art"/>
                <w:sz w:val="22"/>
                <w:szCs w:val="22"/>
                <w:rtl/>
              </w:rPr>
            </w:pPr>
            <w:sdt>
              <w:sdtPr>
                <w:rPr>
                  <w:rFonts w:cs="AL-Mohanad art" w:hint="cs"/>
                  <w:sz w:val="22"/>
                  <w:szCs w:val="22"/>
                  <w:rtl/>
                </w:rPr>
                <w:id w:val="944195027"/>
                <w:lock w:val="sdtLocked"/>
                <w14:checkbox>
                  <w14:checked w14:val="0"/>
                  <w14:checkedState w14:val="00FE" w14:font="Wingdings"/>
                  <w14:uncheckedState w14:val="2610" w14:font="Malgun Gothic Semilight"/>
                </w14:checkbox>
              </w:sdtPr>
              <w:sdtEndPr/>
              <w:sdtContent>
                <w:r w:rsidR="00034D39">
                  <w:rPr>
                    <w:rFonts w:ascii="Meiryo" w:eastAsia="Meiryo" w:hAnsi="Meiryo" w:cs="Meiryo" w:hint="eastAsia"/>
                    <w:sz w:val="22"/>
                    <w:szCs w:val="22"/>
                    <w:rtl/>
                  </w:rPr>
                  <w:t>☐</w:t>
                </w:r>
              </w:sdtContent>
            </w:sdt>
            <w:r w:rsidR="00BC4CFD" w:rsidRPr="00EE2F2C">
              <w:rPr>
                <w:rFonts w:cs="AL-Mohanad art" w:hint="cs"/>
                <w:sz w:val="22"/>
                <w:szCs w:val="22"/>
                <w:rtl/>
              </w:rPr>
              <w:t xml:space="preserve"> درجة اختبارات اللغة (</w:t>
            </w:r>
            <w:r w:rsidR="00621CD2" w:rsidRPr="00EE2F2C">
              <w:rPr>
                <w:rFonts w:cs="AL-Mohanad art"/>
                <w:sz w:val="22"/>
                <w:szCs w:val="22"/>
              </w:rPr>
              <w:t>IELTS-TOFEL</w:t>
            </w:r>
            <w:r w:rsidR="00BC4CFD" w:rsidRPr="00EE2F2C">
              <w:rPr>
                <w:rFonts w:cs="AL-Mohanad art" w:hint="cs"/>
                <w:sz w:val="22"/>
                <w:szCs w:val="22"/>
                <w:rtl/>
              </w:rPr>
              <w:t>).</w:t>
            </w:r>
          </w:p>
        </w:tc>
      </w:tr>
      <w:tr w:rsidR="00BC4CFD" w:rsidRPr="005B652A" w:rsidTr="00BC4CFD">
        <w:trPr>
          <w:jc w:val="center"/>
        </w:trPr>
        <w:tc>
          <w:tcPr>
            <w:tcW w:w="1077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4CFD" w:rsidRPr="005B652A" w:rsidRDefault="00BC4CFD" w:rsidP="00BC4CFD">
            <w:pPr>
              <w:jc w:val="both"/>
              <w:rPr>
                <w:rFonts w:cs="AL-Mohanad art"/>
                <w:rtl/>
              </w:rPr>
            </w:pPr>
            <w:r w:rsidRPr="005B652A">
              <w:rPr>
                <w:rFonts w:cs="AL-Mohanad art"/>
                <w:rtl/>
              </w:rPr>
              <w:tab/>
            </w:r>
            <w:r w:rsidRPr="005B652A">
              <w:rPr>
                <w:rFonts w:cs="AL-Mohanad art" w:hint="cs"/>
                <w:rtl/>
              </w:rPr>
              <w:t>آمل من سعادتكم التكريم بالاطلاع والتوجيه.</w:t>
            </w:r>
          </w:p>
        </w:tc>
      </w:tr>
    </w:tbl>
    <w:p w:rsidR="00963C6D" w:rsidRPr="005B652A" w:rsidRDefault="00EC7023" w:rsidP="00963C6D">
      <w:pPr>
        <w:ind w:left="2880" w:right="-425"/>
        <w:jc w:val="center"/>
        <w:rPr>
          <w:rFonts w:cs="PT Bold Heading"/>
          <w:rtl/>
        </w:rPr>
      </w:pPr>
      <w:sdt>
        <w:sdtPr>
          <w:rPr>
            <w:rFonts w:cs="PT Bold Heading" w:hint="cs"/>
            <w:color w:val="1F497D" w:themeColor="text2"/>
            <w:rtl/>
          </w:rPr>
          <w:alias w:val="عميد/عميدة"/>
          <w:tag w:val="عميد/عميدة"/>
          <w:id w:val="689728485"/>
          <w:lock w:val="sdtLocked"/>
          <w:dropDownList>
            <w:listItem w:value="اختيار عنصر."/>
            <w:listItem w:displayText="عميد" w:value="عميد"/>
            <w:listItem w:displayText="عميدة" w:value="عميدة"/>
          </w:dropDownList>
        </w:sdtPr>
        <w:sdtEndPr/>
        <w:sdtContent>
          <w:r w:rsidR="004971E5" w:rsidRPr="005B652A">
            <w:rPr>
              <w:rFonts w:cs="PT Bold Heading" w:hint="cs"/>
              <w:color w:val="1F497D" w:themeColor="text2"/>
              <w:rtl/>
            </w:rPr>
            <w:t>عميد</w:t>
          </w:r>
        </w:sdtContent>
      </w:sdt>
      <w:r w:rsidR="00BC4CFD" w:rsidRPr="005B652A">
        <w:rPr>
          <w:rFonts w:cs="AL-Mohanad art" w:hint="cs"/>
          <w:rtl/>
        </w:rPr>
        <w:t xml:space="preserve"> </w:t>
      </w:r>
      <w:sdt>
        <w:sdtPr>
          <w:rPr>
            <w:rFonts w:cs="PT Bold Heading" w:hint="cs"/>
            <w:color w:val="1F497D" w:themeColor="text2"/>
            <w:rtl/>
          </w:rPr>
          <w:alias w:val="اسم الكلية"/>
          <w:tag w:val="اسم الكلية"/>
          <w:id w:val="2145471045"/>
          <w:lock w:val="sdtLocked"/>
          <w:dropDownList>
            <w:listItem w:displayText="كلية" w:value="كلية"/>
            <w:listItem w:displayText="كلية الطب" w:value="كلية الطب"/>
            <w:listItem w:displayText="كلية طب الأسنان" w:value="كلية طب الأسنان"/>
            <w:listItem w:displayText="كلية الصيدلة" w:value="كلية الصيدلة"/>
            <w:listItem w:displayText="كلية العلوم الطبية التطبيقية" w:value="كلية العلوم الطبية التطبيقية"/>
            <w:listItem w:displayText="كلية التمريض" w:value="كلية التمريض"/>
            <w:listItem w:displayText="كلية الصحة العامة وطب المناطق الحارة" w:value="كلية الصحة العامة وطب المناطق الحارة"/>
            <w:listItem w:displayText="كلية الهندسة" w:value="كلية الهندسة"/>
            <w:listItem w:displayText="كلية التصميم والعمارة" w:value="كلية التصميم والعمارة"/>
            <w:listItem w:displayText="كلية علوم الحاسب وتقنية المعلومات" w:value="كلية علوم الحاسب وتقنية المعلومات"/>
            <w:listItem w:displayText="كلية العلوم" w:value="كلية العلوم"/>
            <w:listItem w:displayText="كلية إدارة الأعمال" w:value="كلية إدارة الأعمال"/>
            <w:listItem w:displayText="كلية التربية" w:value="كلية التربية"/>
            <w:listItem w:displayText="كلية الآداب والعلوم الإنسانية" w:value="كلية الآداب والعلوم الإنسانية"/>
            <w:listItem w:displayText="كلية الشريعة والقانون" w:value="كلية الشريعة والقانون"/>
            <w:listItem w:displayText="كلية المجتمع " w:value="كلية المجتمع "/>
            <w:listItem w:displayText="كلية التطبيقات الصناعية في بيش" w:value="كلية التطبيقات الصناعية في بيش"/>
            <w:listItem w:displayText="الكلية الجامعية بمحافظة صامطة" w:value="الكلية الجامعية بمحافظة صامطة"/>
            <w:listItem w:displayText="الكلية الجامعية بمحافظة فرسان" w:value="الكلية الجامعية بمحافظة فرسان"/>
            <w:listItem w:displayText="الكلية الجامعية بمحافظة الدرب" w:value="الكلية الجامعية بمحافظة الدرب"/>
            <w:listItem w:displayText="الكلية الجامعية بمحافظة العارضة" w:value="الكلية الجامعية بمحافظة العارضة"/>
            <w:listItem w:displayText="الكلية الجامعية بمحافظة الداير" w:value="الكلية الجامعية بمحافظة الداير"/>
            <w:listItem w:displayText="الكلية الجامعية بمحافظة صبيا" w:value="الكلية الجامعية بمحافظة صبيا"/>
            <w:listItem w:displayText="الكلية الجامعية بمحافظة أبي عريش" w:value="الكلية الجامعية بمحافظة أبي عريش"/>
            <w:listItem w:displayText="معهد اللغة الإنجليزية" w:value="معهد اللغة الإنجليزية"/>
            <w:listItem w:displayText=" " w:value=" "/>
          </w:dropDownList>
        </w:sdtPr>
        <w:sdtEndPr/>
        <w:sdtContent>
          <w:r w:rsidR="00BC4247">
            <w:rPr>
              <w:rFonts w:cs="PT Bold Heading" w:hint="cs"/>
              <w:color w:val="1F497D" w:themeColor="text2"/>
              <w:rtl/>
            </w:rPr>
            <w:t>كلية</w:t>
          </w:r>
        </w:sdtContent>
      </w:sdt>
    </w:p>
    <w:p w:rsidR="005B652A" w:rsidRPr="005B652A" w:rsidRDefault="005B652A" w:rsidP="00EE2F2C">
      <w:pPr>
        <w:ind w:left="2880" w:right="-425"/>
        <w:jc w:val="center"/>
        <w:rPr>
          <w:rFonts w:cs="PT Bold Heading"/>
          <w:color w:val="1F497D" w:themeColor="text2"/>
          <w:sz w:val="18"/>
          <w:szCs w:val="18"/>
          <w:rtl/>
        </w:rPr>
      </w:pPr>
      <w:r w:rsidRPr="005B652A">
        <w:rPr>
          <w:rFonts w:cs="PT Bold Heading" w:hint="cs"/>
          <w:color w:val="1F497D" w:themeColor="text2"/>
          <w:sz w:val="18"/>
          <w:szCs w:val="18"/>
          <w:rtl/>
        </w:rPr>
        <w:t xml:space="preserve"> </w:t>
      </w:r>
    </w:p>
    <w:p w:rsidR="00BC4CFD" w:rsidRPr="005B652A" w:rsidRDefault="00963C6D" w:rsidP="00BC4247">
      <w:pPr>
        <w:ind w:left="2880" w:right="-425"/>
        <w:jc w:val="center"/>
        <w:rPr>
          <w:rFonts w:cs="PT Bold Heading"/>
          <w:color w:val="1F497D" w:themeColor="text2"/>
          <w:rtl/>
        </w:rPr>
      </w:pPr>
      <w:r w:rsidRPr="005B652A">
        <w:rPr>
          <w:rFonts w:cs="PT Bold Heading" w:hint="cs"/>
          <w:color w:val="1F497D" w:themeColor="text2"/>
          <w:rtl/>
        </w:rPr>
        <w:t xml:space="preserve">د/ </w:t>
      </w:r>
      <w:r w:rsidR="00BC4247">
        <w:rPr>
          <w:rFonts w:cs="PT Bold Heading" w:hint="cs"/>
          <w:color w:val="1F497D" w:themeColor="text2"/>
          <w:rtl/>
        </w:rPr>
        <w:t>.......</w:t>
      </w:r>
      <w:r w:rsidR="00B81C59">
        <w:rPr>
          <w:rFonts w:cs="PT Bold Heading" w:hint="cs"/>
          <w:color w:val="1F497D" w:themeColor="text2"/>
          <w:rtl/>
        </w:rPr>
        <w:t xml:space="preserve"> </w:t>
      </w:r>
    </w:p>
    <w:sectPr w:rsidR="00BC4CFD" w:rsidRPr="005B652A" w:rsidSect="005B652A">
      <w:headerReference w:type="default" r:id="rId11"/>
      <w:footerReference w:type="default" r:id="rId12"/>
      <w:pgSz w:w="11906" w:h="16838"/>
      <w:pgMar w:top="2098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023" w:rsidRDefault="00EC7023" w:rsidP="009D253A">
      <w:r>
        <w:separator/>
      </w:r>
    </w:p>
  </w:endnote>
  <w:endnote w:type="continuationSeparator" w:id="0">
    <w:p w:rsidR="00EC7023" w:rsidRDefault="00EC7023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AL-Mohanad ar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Tayb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">
    <w:altName w:val="Yu Gothic UI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altName w:val="Arial"/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B8D" w:rsidRDefault="00C46B8D" w:rsidP="00C46B8D">
    <w:pPr>
      <w:pStyle w:val="a5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62A4801" wp14:editId="2F192A27">
              <wp:simplePos x="0" y="0"/>
              <wp:positionH relativeFrom="column">
                <wp:posOffset>-525145</wp:posOffset>
              </wp:positionH>
              <wp:positionV relativeFrom="paragraph">
                <wp:posOffset>-304947</wp:posOffset>
              </wp:positionV>
              <wp:extent cx="7058660" cy="392724"/>
              <wp:effectExtent l="0" t="0" r="0" b="7620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660" cy="3927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6"/>
                            <w:bidiVisual/>
                            <w:tblW w:w="1445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14"/>
                            <w:gridCol w:w="3614"/>
                            <w:gridCol w:w="3615"/>
                            <w:gridCol w:w="3615"/>
                          </w:tblGrid>
                          <w:tr w:rsidR="00C46B8D" w:rsidTr="00AA05A9">
                            <w:tc>
                              <w:tcPr>
                                <w:tcW w:w="3614" w:type="dxa"/>
                              </w:tcPr>
                              <w:p w:rsidR="00C46B8D" w:rsidRPr="008C6F65" w:rsidRDefault="00C46B8D" w:rsidP="00AA05A9">
                                <w:pPr>
                                  <w:contextualSpacing/>
                                  <w:jc w:val="center"/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</w:pPr>
                                <w:r w:rsidRPr="008C6F65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>الرقــم:</w:t>
                                </w:r>
                                <w:r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8C6F65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</w:rPr>
                                  <w:t>No:</w:t>
                                </w:r>
                              </w:p>
                            </w:tc>
                            <w:tc>
                              <w:tcPr>
                                <w:tcW w:w="3614" w:type="dxa"/>
                              </w:tcPr>
                              <w:p w:rsidR="00C46B8D" w:rsidRPr="008C6F65" w:rsidRDefault="00C46B8D" w:rsidP="00AA05A9">
                                <w:pPr>
                                  <w:contextualSpacing/>
                                  <w:jc w:val="center"/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</w:pPr>
                                <w:r w:rsidRPr="008C6F65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 xml:space="preserve">التاريخ:      </w:t>
                                </w:r>
                                <w:r w:rsidR="008C6F65"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fldChar w:fldCharType="begin"/>
                                </w:r>
                                <w:r w:rsidR="008C6F65"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instrText xml:space="preserve"> </w:instrText>
                                </w:r>
                                <w:r w:rsidR="008C6F65" w:rsidRPr="008C6F65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</w:rPr>
                                  <w:instrText>DATE</w:instrText>
                                </w:r>
                                <w:r w:rsidR="008C6F65" w:rsidRPr="008C6F65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instrText xml:space="preserve"> \@ "</w:instrText>
                                </w:r>
                                <w:r w:rsidR="008C6F65" w:rsidRPr="008C6F65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</w:rPr>
                                  <w:instrText>dd/MM/yyyy" \h \u</w:instrText>
                                </w:r>
                                <w:r w:rsidR="008C6F65"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instrText xml:space="preserve"> </w:instrText>
                                </w:r>
                                <w:r w:rsidR="008C6F65"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fldChar w:fldCharType="separate"/>
                                </w:r>
                                <w:r w:rsidR="00BC4247">
                                  <w:rPr>
                                    <w:rFonts w:ascii="Traditional Arabic" w:hAnsi="Traditional Arabic" w:cs="AL-Mohanad art"/>
                                    <w:noProof/>
                                    <w:color w:val="1F497D" w:themeColor="text2"/>
                                    <w:rtl/>
                                  </w:rPr>
                                  <w:t>‏04‏/07‏/1443</w:t>
                                </w:r>
                                <w:r w:rsidR="008C6F65"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fldChar w:fldCharType="end"/>
                                </w:r>
                                <w:r w:rsidR="008C6F65" w:rsidRPr="008C6F65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>هـ</w:t>
                                </w:r>
                                <w:r w:rsidRPr="008C6F65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 xml:space="preserve">         </w:t>
                                </w:r>
                                <w:r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3615" w:type="dxa"/>
                              </w:tcPr>
                              <w:p w:rsidR="00C46B8D" w:rsidRPr="008C6F65" w:rsidRDefault="00C46B8D" w:rsidP="003E2439">
                                <w:pPr>
                                  <w:contextualSpacing/>
                                  <w:jc w:val="center"/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</w:rPr>
                                </w:pPr>
                                <w:r w:rsidRPr="008C6F65">
                                  <w:rPr>
                                    <w:rFonts w:ascii="Traditional Arabic" w:hAnsi="Traditional Arabic" w:cs="AL-Mohanad art" w:hint="cs"/>
                                    <w:color w:val="1F497D" w:themeColor="text2"/>
                                    <w:rtl/>
                                  </w:rPr>
                                  <w:t>المرفقات:</w:t>
                                </w:r>
                                <w:r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  <w:rtl/>
                                  </w:rPr>
                                  <w:tab/>
                                </w:r>
                                <w:r w:rsidRPr="008C6F65">
                                  <w:rPr>
                                    <w:rFonts w:ascii="Traditional Arabic" w:hAnsi="Traditional Arabic" w:cs="AL-Mohanad art"/>
                                    <w:color w:val="1F497D" w:themeColor="text2"/>
                                  </w:rPr>
                                  <w:t>Attach</w:t>
                                </w:r>
                              </w:p>
                            </w:tc>
                            <w:tc>
                              <w:tcPr>
                                <w:tcW w:w="3615" w:type="dxa"/>
                              </w:tcPr>
                              <w:p w:rsidR="00C46B8D" w:rsidRDefault="00C46B8D" w:rsidP="00DA19D0">
                                <w:pPr>
                                  <w:contextualSpacing/>
                                  <w:jc w:val="both"/>
                                  <w:rPr>
                                    <w:rFonts w:ascii="Traditional Arabic" w:hAnsi="Traditional Arabic" w:cs="Traditional Arabic"/>
                                    <w:b/>
                                    <w:bCs/>
                                    <w:color w:val="1F497D" w:themeColor="text2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:rsidR="00C46B8D" w:rsidRPr="00DA19D0" w:rsidRDefault="00C46B8D" w:rsidP="00C46B8D">
                          <w:pPr>
                            <w:contextualSpacing/>
                            <w:jc w:val="both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2A480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left:0;text-align:left;margin-left:-41.35pt;margin-top:-24pt;width:555.8pt;height:30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Rd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" filled="f" stroked="f">
              <v:textbox>
                <w:txbxContent>
                  <w:tbl>
                    <w:tblPr>
                      <w:tblStyle w:val="a6"/>
                      <w:bidiVisual/>
                      <w:tblW w:w="14458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614"/>
                      <w:gridCol w:w="3614"/>
                      <w:gridCol w:w="3615"/>
                      <w:gridCol w:w="3615"/>
                    </w:tblGrid>
                    <w:tr w:rsidR="00C46B8D" w:rsidTr="00AA05A9">
                      <w:tc>
                        <w:tcPr>
                          <w:tcW w:w="3614" w:type="dxa"/>
                        </w:tcPr>
                        <w:p w:rsidR="00C46B8D" w:rsidRPr="008C6F65" w:rsidRDefault="00C46B8D" w:rsidP="00AA05A9">
                          <w:pPr>
                            <w:contextualSpacing/>
                            <w:jc w:val="center"/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</w:pPr>
                          <w:r w:rsidRPr="008C6F65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>الرقــم:</w:t>
                          </w:r>
                          <w:r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8C6F65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ab/>
                          </w:r>
                          <w:r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</w:rPr>
                            <w:t>No:</w:t>
                          </w:r>
                        </w:p>
                      </w:tc>
                      <w:tc>
                        <w:tcPr>
                          <w:tcW w:w="3614" w:type="dxa"/>
                        </w:tcPr>
                        <w:p w:rsidR="00C46B8D" w:rsidRPr="008C6F65" w:rsidRDefault="00C46B8D" w:rsidP="00AA05A9">
                          <w:pPr>
                            <w:contextualSpacing/>
                            <w:jc w:val="center"/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</w:pPr>
                          <w:r w:rsidRPr="008C6F65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 xml:space="preserve">التاريخ:      </w:t>
                          </w:r>
                          <w:r w:rsidR="008C6F65"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fldChar w:fldCharType="begin"/>
                          </w:r>
                          <w:r w:rsidR="008C6F65"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instrText xml:space="preserve"> </w:instrText>
                          </w:r>
                          <w:r w:rsidR="008C6F65" w:rsidRPr="008C6F65">
                            <w:rPr>
                              <w:rFonts w:ascii="Traditional Arabic" w:hAnsi="Traditional Arabic" w:cs="AL-Mohanad art" w:hint="cs"/>
                              <w:color w:val="1F497D" w:themeColor="text2"/>
                            </w:rPr>
                            <w:instrText>DATE</w:instrText>
                          </w:r>
                          <w:r w:rsidR="008C6F65" w:rsidRPr="008C6F65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instrText xml:space="preserve"> \@ "</w:instrText>
                          </w:r>
                          <w:r w:rsidR="008C6F65" w:rsidRPr="008C6F65">
                            <w:rPr>
                              <w:rFonts w:ascii="Traditional Arabic" w:hAnsi="Traditional Arabic" w:cs="AL-Mohanad art" w:hint="cs"/>
                              <w:color w:val="1F497D" w:themeColor="text2"/>
                            </w:rPr>
                            <w:instrText>dd/MM/yyyy" \h \u</w:instrText>
                          </w:r>
                          <w:r w:rsidR="008C6F65"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instrText xml:space="preserve"> </w:instrText>
                          </w:r>
                          <w:r w:rsidR="008C6F65"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fldChar w:fldCharType="separate"/>
                          </w:r>
                          <w:r w:rsidR="00BC4247">
                            <w:rPr>
                              <w:rFonts w:ascii="Traditional Arabic" w:hAnsi="Traditional Arabic" w:cs="AL-Mohanad art"/>
                              <w:noProof/>
                              <w:color w:val="1F497D" w:themeColor="text2"/>
                              <w:rtl/>
                            </w:rPr>
                            <w:t>‏04‏/07‏/1443</w:t>
                          </w:r>
                          <w:r w:rsidR="008C6F65"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fldChar w:fldCharType="end"/>
                          </w:r>
                          <w:r w:rsidR="008C6F65" w:rsidRPr="008C6F65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>هـ</w:t>
                          </w:r>
                          <w:r w:rsidRPr="008C6F65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 xml:space="preserve">         </w:t>
                          </w:r>
                          <w:r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</w:rPr>
                            <w:t>Date:</w:t>
                          </w:r>
                        </w:p>
                      </w:tc>
                      <w:tc>
                        <w:tcPr>
                          <w:tcW w:w="3615" w:type="dxa"/>
                        </w:tcPr>
                        <w:p w:rsidR="00C46B8D" w:rsidRPr="008C6F65" w:rsidRDefault="00C46B8D" w:rsidP="003E2439">
                          <w:pPr>
                            <w:contextualSpacing/>
                            <w:jc w:val="center"/>
                            <w:rPr>
                              <w:rFonts w:ascii="Traditional Arabic" w:hAnsi="Traditional Arabic" w:cs="AL-Mohanad art"/>
                              <w:color w:val="1F497D" w:themeColor="text2"/>
                            </w:rPr>
                          </w:pPr>
                          <w:r w:rsidRPr="008C6F65">
                            <w:rPr>
                              <w:rFonts w:ascii="Traditional Arabic" w:hAnsi="Traditional Arabic" w:cs="AL-Mohanad art" w:hint="cs"/>
                              <w:color w:val="1F497D" w:themeColor="text2"/>
                              <w:rtl/>
                            </w:rPr>
                            <w:t>المرفقات:</w:t>
                          </w:r>
                          <w:r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  <w:rtl/>
                            </w:rPr>
                            <w:tab/>
                          </w:r>
                          <w:r w:rsidRPr="008C6F65">
                            <w:rPr>
                              <w:rFonts w:ascii="Traditional Arabic" w:hAnsi="Traditional Arabic" w:cs="AL-Mohanad art"/>
                              <w:color w:val="1F497D" w:themeColor="text2"/>
                            </w:rPr>
                            <w:t>Attach</w:t>
                          </w:r>
                        </w:p>
                      </w:tc>
                      <w:tc>
                        <w:tcPr>
                          <w:tcW w:w="3615" w:type="dxa"/>
                        </w:tcPr>
                        <w:p w:rsidR="00C46B8D" w:rsidRDefault="00C46B8D" w:rsidP="00DA19D0">
                          <w:pPr>
                            <w:contextualSpacing/>
                            <w:jc w:val="both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rtl/>
                            </w:rPr>
                          </w:pPr>
                        </w:p>
                      </w:tc>
                    </w:tr>
                  </w:tbl>
                  <w:p w:rsidR="00C46B8D" w:rsidRPr="00DA19D0" w:rsidRDefault="00C46B8D" w:rsidP="00C46B8D">
                    <w:pPr>
                      <w:contextualSpacing/>
                      <w:jc w:val="both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372E132" wp14:editId="193642DD">
              <wp:simplePos x="0" y="0"/>
              <wp:positionH relativeFrom="column">
                <wp:posOffset>-466725</wp:posOffset>
              </wp:positionH>
              <wp:positionV relativeFrom="paragraph">
                <wp:posOffset>-296545</wp:posOffset>
              </wp:positionV>
              <wp:extent cx="7056120" cy="45720"/>
              <wp:effectExtent l="0" t="8255" r="1905" b="3175"/>
              <wp:wrapNone/>
              <wp:docPr id="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7056120" cy="4572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21D87AD" id="AutoShape 11" o:spid="_x0000_s1026" style="position:absolute;left:0;text-align:left;margin-left:-36.75pt;margin-top:-23.35pt;width:555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" fillcolor="#5bd4ff" stroked="f" strokeweight="2pt">
              <v:path arrowok="t"/>
            </v:round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1AFC9F6" wp14:editId="5FE3CC9D">
              <wp:simplePos x="0" y="0"/>
              <wp:positionH relativeFrom="column">
                <wp:posOffset>-139065</wp:posOffset>
              </wp:positionH>
              <wp:positionV relativeFrom="paragraph">
                <wp:posOffset>-26035</wp:posOffset>
              </wp:positionV>
              <wp:extent cx="6515100" cy="430530"/>
              <wp:effectExtent l="0" t="0" r="0" b="7620"/>
              <wp:wrapNone/>
              <wp:docPr id="9" name="مربع ن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46B8D" w:rsidRPr="00724D3E" w:rsidRDefault="002260B3" w:rsidP="00C46B8D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ـــ </w:t>
                          </w:r>
                          <w:r w:rsidR="00C46B8D"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جامعة جازان </w:t>
                          </w:r>
                          <w:r w:rsidR="00C46B8D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="00C46B8D"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هاتف</w:t>
                          </w:r>
                          <w:r w:rsidR="00C46B8D"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: 173298878 00966</w:t>
                          </w:r>
                        </w:p>
                        <w:p w:rsidR="00C46B8D" w:rsidRPr="00E55687" w:rsidRDefault="00C46B8D" w:rsidP="00C46B8D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</w:t>
                          </w:r>
                          <w:proofErr w:type="gramStart"/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Tel :</w:t>
                          </w:r>
                          <w:proofErr w:type="gramEnd"/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www.sefric@jazanu.edu.sa</w:t>
                          </w:r>
                        </w:p>
                        <w:p w:rsidR="00C46B8D" w:rsidRPr="00E46256" w:rsidRDefault="00C46B8D" w:rsidP="00C46B8D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:rsidR="00C46B8D" w:rsidRPr="00724D3E" w:rsidRDefault="00C46B8D" w:rsidP="00C46B8D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AFC9F6" id="مربع نص 9" o:spid="_x0000_s1031" type="#_x0000_t202" style="position:absolute;left:0;text-align:left;margin-left:-10.95pt;margin-top:-2.05pt;width:513pt;height:3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" filled="f" stroked="f" strokeweight=".5pt">
              <v:path arrowok="t"/>
              <v:textbox>
                <w:txbxContent>
                  <w:p w:rsidR="00C46B8D" w:rsidRPr="00724D3E" w:rsidRDefault="002260B3" w:rsidP="00C46B8D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ـــ </w:t>
                    </w:r>
                    <w:r w:rsidR="00C46B8D"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جامعة جازان </w:t>
                    </w:r>
                    <w:r w:rsidR="00C46B8D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="00C46B8D"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هاتف</w:t>
                    </w:r>
                    <w:r w:rsidR="00C46B8D"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: 173298878 00966</w:t>
                    </w:r>
                  </w:p>
                  <w:p w:rsidR="00C46B8D" w:rsidRPr="00E55687" w:rsidRDefault="00C46B8D" w:rsidP="00C46B8D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</w:t>
                    </w:r>
                    <w:proofErr w:type="gramStart"/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Tel :</w:t>
                    </w:r>
                    <w:proofErr w:type="gramEnd"/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www.sefric@jazanu.edu.sa</w:t>
                    </w:r>
                  </w:p>
                  <w:p w:rsidR="00C46B8D" w:rsidRPr="00E46256" w:rsidRDefault="00C46B8D" w:rsidP="00C46B8D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:rsidR="00C46B8D" w:rsidRPr="00724D3E" w:rsidRDefault="00C46B8D" w:rsidP="00C46B8D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12D929B" wp14:editId="0C5E098C">
              <wp:simplePos x="0" y="0"/>
              <wp:positionH relativeFrom="column">
                <wp:posOffset>-383540</wp:posOffset>
              </wp:positionH>
              <wp:positionV relativeFrom="paragraph">
                <wp:posOffset>15875</wp:posOffset>
              </wp:positionV>
              <wp:extent cx="6968490" cy="369570"/>
              <wp:effectExtent l="0" t="0" r="3810" b="0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5F60036" id="مستطيل مستدير الزوايا 10" o:spid="_x0000_s1026" style="position:absolute;left:0;text-align:left;margin-left:-30.2pt;margin-top:1.25pt;width:548.7pt;height:2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" fillcolor="#5bd4ff" stroked="f" strokeweight="2pt">
              <v:path arrowok="t"/>
            </v:roundrect>
          </w:pict>
        </mc:Fallback>
      </mc:AlternateContent>
    </w:r>
  </w:p>
  <w:p w:rsidR="004758C1" w:rsidRPr="00C46B8D" w:rsidRDefault="004758C1" w:rsidP="00C46B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023" w:rsidRDefault="00EC7023" w:rsidP="009D253A">
      <w:r>
        <w:separator/>
      </w:r>
    </w:p>
  </w:footnote>
  <w:footnote w:type="continuationSeparator" w:id="0">
    <w:p w:rsidR="00EC7023" w:rsidRDefault="00EC7023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0B3" w:rsidRDefault="002260B3" w:rsidP="002260B3">
    <w:pPr>
      <w:pStyle w:val="10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48512" behindDoc="1" locked="0" layoutInCell="1" allowOverlap="1" wp14:anchorId="158E1C18" wp14:editId="07D879D9">
          <wp:simplePos x="0" y="0"/>
          <wp:positionH relativeFrom="column">
            <wp:posOffset>2021058</wp:posOffset>
          </wp:positionH>
          <wp:positionV relativeFrom="paragraph">
            <wp:posOffset>-61595</wp:posOffset>
          </wp:positionV>
          <wp:extent cx="702945" cy="835025"/>
          <wp:effectExtent l="0" t="0" r="1905" b="3175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معتمد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0560" behindDoc="1" locked="0" layoutInCell="1" allowOverlap="1" wp14:anchorId="16C724FE" wp14:editId="70E2EFB9">
          <wp:simplePos x="0" y="0"/>
          <wp:positionH relativeFrom="margin">
            <wp:posOffset>2774462</wp:posOffset>
          </wp:positionH>
          <wp:positionV relativeFrom="paragraph">
            <wp:posOffset>-201295</wp:posOffset>
          </wp:positionV>
          <wp:extent cx="638810" cy="814705"/>
          <wp:effectExtent l="0" t="0" r="8890" b="4445"/>
          <wp:wrapNone/>
          <wp:docPr id="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814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DecoType Naskh"/>
        <w:noProof/>
        <w:sz w:val="32"/>
        <w:szCs w:val="32"/>
        <w:rtl/>
        <w:lang w:eastAsia="en-US"/>
      </w:rPr>
      <w:drawing>
        <wp:anchor distT="0" distB="0" distL="114300" distR="114300" simplePos="0" relativeHeight="251667968" behindDoc="1" locked="0" layoutInCell="1" allowOverlap="1" wp14:anchorId="4D138909" wp14:editId="017D0FCA">
          <wp:simplePos x="0" y="0"/>
          <wp:positionH relativeFrom="column">
            <wp:posOffset>3502660</wp:posOffset>
          </wp:positionH>
          <wp:positionV relativeFrom="paragraph">
            <wp:posOffset>90170</wp:posOffset>
          </wp:positionV>
          <wp:extent cx="662305" cy="518160"/>
          <wp:effectExtent l="0" t="0" r="4445" b="0"/>
          <wp:wrapTight wrapText="bothSides">
            <wp:wrapPolygon edited="0">
              <wp:start x="0" y="0"/>
              <wp:lineTo x="0" y="20647"/>
              <wp:lineTo x="21124" y="20647"/>
              <wp:lineTo x="21124" y="0"/>
              <wp:lineTo x="0" y="0"/>
            </wp:wrapPolygon>
          </wp:wrapTight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2030 مع شعار الوزارة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05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5D372FA" wp14:editId="0BEEBC50">
              <wp:simplePos x="0" y="0"/>
              <wp:positionH relativeFrom="column">
                <wp:posOffset>-478008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0B3" w:rsidRPr="007465AE" w:rsidRDefault="002260B3" w:rsidP="002260B3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2260B3" w:rsidRDefault="002260B3" w:rsidP="002260B3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2260B3" w:rsidRPr="007465AE" w:rsidRDefault="002260B3" w:rsidP="002260B3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2260B3" w:rsidRPr="00D34003" w:rsidRDefault="002260B3" w:rsidP="002260B3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 w:rsidRPr="00D34003">
                            <w:rPr>
                              <w:color w:val="1F497D" w:themeColor="text2"/>
                              <w:szCs w:val="26"/>
                            </w:rPr>
                            <w:t>Vice President</w:t>
                          </w:r>
                        </w:p>
                        <w:p w:rsidR="002260B3" w:rsidRPr="00D34003" w:rsidRDefault="002260B3" w:rsidP="002260B3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 w:rsidRPr="00D34003">
                            <w:rPr>
                              <w:color w:val="1F497D" w:themeColor="text2"/>
                              <w:szCs w:val="26"/>
                            </w:rPr>
                            <w:t>For Graduate Studies and Research</w:t>
                          </w:r>
                        </w:p>
                        <w:p w:rsidR="002260B3" w:rsidRPr="000F635B" w:rsidRDefault="002260B3" w:rsidP="002260B3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D372F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7.65pt;margin-top:-12.75pt;width:197.2pt;height:8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PltQ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" filled="f" stroked="f">
              <v:textbox>
                <w:txbxContent>
                  <w:p w:rsidR="002260B3" w:rsidRPr="007465AE" w:rsidRDefault="002260B3" w:rsidP="002260B3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2260B3" w:rsidRDefault="002260B3" w:rsidP="002260B3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2260B3" w:rsidRPr="007465AE" w:rsidRDefault="002260B3" w:rsidP="002260B3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:rsidR="002260B3" w:rsidRPr="00D34003" w:rsidRDefault="002260B3" w:rsidP="002260B3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 w:rsidRPr="00D34003">
                      <w:rPr>
                        <w:color w:val="1F497D" w:themeColor="text2"/>
                        <w:szCs w:val="26"/>
                      </w:rPr>
                      <w:t>Vice President</w:t>
                    </w:r>
                  </w:p>
                  <w:p w:rsidR="002260B3" w:rsidRPr="00D34003" w:rsidRDefault="002260B3" w:rsidP="002260B3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 w:rsidRPr="00D34003">
                      <w:rPr>
                        <w:color w:val="1F497D" w:themeColor="text2"/>
                        <w:szCs w:val="26"/>
                      </w:rPr>
                      <w:t>For Graduate Studies and Research</w:t>
                    </w:r>
                  </w:p>
                  <w:p w:rsidR="002260B3" w:rsidRPr="000F635B" w:rsidRDefault="002260B3" w:rsidP="002260B3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Pr="00E07013">
      <w:rPr>
        <w:noProof/>
        <w:rtl/>
        <w:lang w:eastAsia="en-US"/>
      </w:rPr>
      <w:drawing>
        <wp:anchor distT="0" distB="0" distL="114300" distR="114300" simplePos="0" relativeHeight="251666944" behindDoc="1" locked="0" layoutInCell="1" allowOverlap="1" wp14:anchorId="60BAFFAF" wp14:editId="00EFC661">
          <wp:simplePos x="0" y="0"/>
          <wp:positionH relativeFrom="column">
            <wp:posOffset>4461510</wp:posOffset>
          </wp:positionH>
          <wp:positionV relativeFrom="paragraph">
            <wp:posOffset>-145415</wp:posOffset>
          </wp:positionV>
          <wp:extent cx="1885950" cy="962025"/>
          <wp:effectExtent l="19050" t="0" r="0" b="0"/>
          <wp:wrapTight wrapText="bothSides">
            <wp:wrapPolygon edited="0">
              <wp:start x="-218" y="0"/>
              <wp:lineTo x="-218" y="21386"/>
              <wp:lineTo x="21600" y="21386"/>
              <wp:lineTo x="21600" y="0"/>
              <wp:lineTo x="-218" y="0"/>
            </wp:wrapPolygon>
          </wp:wrapTight>
          <wp:docPr id="2" name="صورة 2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260B3" w:rsidRDefault="002260B3" w:rsidP="002260B3">
    <w:pPr>
      <w:pStyle w:val="10"/>
      <w:tabs>
        <w:tab w:val="clear" w:pos="4153"/>
        <w:tab w:val="clear" w:pos="8306"/>
        <w:tab w:val="left" w:pos="3398"/>
      </w:tabs>
      <w:rPr>
        <w:noProof/>
        <w:rtl/>
      </w:rPr>
    </w:pPr>
  </w:p>
  <w:p w:rsidR="002260B3" w:rsidRDefault="002260B3" w:rsidP="002260B3">
    <w:pPr>
      <w:pStyle w:val="10"/>
      <w:rPr>
        <w:noProof/>
      </w:rPr>
    </w:pPr>
    <w:r>
      <w:rPr>
        <w:rFonts w:hint="cs"/>
        <w:noProof/>
        <w:rtl/>
      </w:rPr>
      <w:tab/>
    </w:r>
  </w:p>
  <w:p w:rsidR="002260B3" w:rsidRDefault="002260B3" w:rsidP="002260B3">
    <w:pPr>
      <w:pStyle w:val="1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099A16A3" wp14:editId="776322CF">
              <wp:simplePos x="0" y="0"/>
              <wp:positionH relativeFrom="column">
                <wp:posOffset>3815443</wp:posOffset>
              </wp:positionH>
              <wp:positionV relativeFrom="paragraph">
                <wp:posOffset>112395</wp:posOffset>
              </wp:positionV>
              <wp:extent cx="2863397" cy="332740"/>
              <wp:effectExtent l="0" t="0" r="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397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60B3" w:rsidRPr="005D0121" w:rsidRDefault="002260B3" w:rsidP="002260B3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9A16A3" id="Text Box 4" o:spid="_x0000_s1027" type="#_x0000_t202" style="position:absolute;left:0;text-align:left;margin-left:300.45pt;margin-top:8.85pt;width:225.45pt;height:26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IT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" filled="f" stroked="f">
              <v:textbox>
                <w:txbxContent>
                  <w:p w:rsidR="002260B3" w:rsidRPr="005D0121" w:rsidRDefault="002260B3" w:rsidP="002260B3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>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</w:p>
  <w:p w:rsidR="002260B3" w:rsidRDefault="002260B3" w:rsidP="002260B3">
    <w:pPr>
      <w:tabs>
        <w:tab w:val="left" w:pos="3660"/>
        <w:tab w:val="center" w:pos="4153"/>
      </w:tabs>
      <w:rPr>
        <w:rtl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3B625D" wp14:editId="4E394F18">
              <wp:simplePos x="0" y="0"/>
              <wp:positionH relativeFrom="column">
                <wp:posOffset>3954145</wp:posOffset>
              </wp:positionH>
              <wp:positionV relativeFrom="paragraph">
                <wp:posOffset>155575</wp:posOffset>
              </wp:positionV>
              <wp:extent cx="2647950" cy="353695"/>
              <wp:effectExtent l="0" t="0" r="0" b="0"/>
              <wp:wrapNone/>
              <wp:docPr id="13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260B3" w:rsidRPr="00F43255" w:rsidRDefault="002260B3" w:rsidP="002260B3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F43255"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:rsidR="002260B3" w:rsidRDefault="002260B3" w:rsidP="002260B3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:rsidR="002260B3" w:rsidRPr="008542CF" w:rsidRDefault="002260B3" w:rsidP="002260B3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 w:rsidRPr="008542CF"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:rsidR="002260B3" w:rsidRPr="00D023F0" w:rsidRDefault="002260B3" w:rsidP="002260B3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B625D" id="مربع نص 13" o:spid="_x0000_s1028" type="#_x0000_t202" style="position:absolute;left:0;text-align:left;margin-left:311.35pt;margin-top:12.25pt;width:208.5pt;height: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" filled="f" stroked="f" strokeweight=".5pt">
              <v:path arrowok="t"/>
              <v:textbox>
                <w:txbxContent>
                  <w:p w:rsidR="002260B3" w:rsidRPr="00F43255" w:rsidRDefault="002260B3" w:rsidP="002260B3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F43255"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:rsidR="002260B3" w:rsidRDefault="002260B3" w:rsidP="002260B3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:rsidR="002260B3" w:rsidRPr="008542CF" w:rsidRDefault="002260B3" w:rsidP="002260B3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 w:rsidRPr="008542CF"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:rsidR="002260B3" w:rsidRPr="00D023F0" w:rsidRDefault="002260B3" w:rsidP="002260B3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79C263C" wp14:editId="0C738F76">
              <wp:simplePos x="0" y="0"/>
              <wp:positionH relativeFrom="column">
                <wp:posOffset>317500</wp:posOffset>
              </wp:positionH>
              <wp:positionV relativeFrom="paragraph">
                <wp:posOffset>208768</wp:posOffset>
              </wp:positionV>
              <wp:extent cx="1036955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260B3" w:rsidRPr="00F87377" w:rsidRDefault="002260B3" w:rsidP="002260B3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F87377"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9C263C" id="_x0000_s1029" type="#_x0000_t202" style="position:absolute;left:0;text-align:left;margin-left:25pt;margin-top:16.45pt;width:81.65pt;height:19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" filled="f" stroked="f" strokeweight=".5pt">
              <v:path arrowok="t"/>
              <v:textbox>
                <w:txbxContent>
                  <w:p w:rsidR="002260B3" w:rsidRPr="00F87377" w:rsidRDefault="002260B3" w:rsidP="002260B3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 w:rsidRPr="00F87377"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853562B" wp14:editId="401D8138">
              <wp:simplePos x="0" y="0"/>
              <wp:positionH relativeFrom="column">
                <wp:posOffset>-474345</wp:posOffset>
              </wp:positionH>
              <wp:positionV relativeFrom="paragraph">
                <wp:posOffset>295763</wp:posOffset>
              </wp:positionV>
              <wp:extent cx="7056120" cy="94615"/>
              <wp:effectExtent l="0" t="0" r="0" b="635"/>
              <wp:wrapNone/>
              <wp:docPr id="8" name="مستطيل مستدير الزوايا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AD84291" id="مستطيل مستدير الزوايا 8" o:spid="_x0000_s1026" style="position:absolute;left:0;text-align:left;margin-left:-37.35pt;margin-top:23.3pt;width:555.6pt;height:7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" fillcolor="#5bd4ff" stroked="f" strokeweight="2pt">
              <v:path arrowok="t"/>
            </v:roundrect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6F313C4" wp14:editId="764A188C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10795" t="13335" r="15240" b="15240"/>
              <wp:wrapNone/>
              <wp:docPr id="6" name="مستطيل مستدير الزوايا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2BDAB5F" id="مستطيل مستدير الزوايا 7" o:spid="_x0000_s1026" style="position:absolute;left:0;text-align:left;margin-left:-37.4pt;margin-top:17.55pt;width:210.95pt;height:18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" fillcolor="#5bd4ff" strokecolor="white" strokeweight="1pt">
              <v:path arrowok="t"/>
            </v:roundrect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139CA49B" wp14:editId="7B637797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13335" t="13335" r="10160" b="15240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D02A439" id="AutoShape 9" o:spid="_x0000_s1026" style="position:absolute;left:0;text-align:left;margin-left:316.8pt;margin-top:17.55pt;width:201.4pt;height:18.7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" fillcolor="#5bd4ff" strokecolor="white" strokeweight="1pt">
              <v:path arrowok="t"/>
            </v:roundrect>
          </w:pict>
        </mc:Fallback>
      </mc:AlternateContent>
    </w:r>
  </w:p>
  <w:p w:rsidR="002260B3" w:rsidRDefault="002260B3" w:rsidP="002260B3">
    <w:pPr>
      <w:pStyle w:val="a4"/>
    </w:pPr>
  </w:p>
  <w:p w:rsidR="002260B3" w:rsidRPr="009527EF" w:rsidRDefault="002260B3" w:rsidP="002260B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7633B7"/>
    <w:multiLevelType w:val="hybridMultilevel"/>
    <w:tmpl w:val="335CA206"/>
    <w:lvl w:ilvl="0" w:tplc="5E24EE86">
      <w:numFmt w:val="bullet"/>
      <w:lvlText w:val=""/>
      <w:lvlJc w:val="left"/>
      <w:pPr>
        <w:ind w:left="720" w:hanging="360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9" w15:restartNumberingAfterBreak="0">
    <w:nsid w:val="532D3E4E"/>
    <w:multiLevelType w:val="hybridMultilevel"/>
    <w:tmpl w:val="BEFA0E08"/>
    <w:lvl w:ilvl="0" w:tplc="B762ADD2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 art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64684"/>
    <w:multiLevelType w:val="hybridMultilevel"/>
    <w:tmpl w:val="1B644824"/>
    <w:lvl w:ilvl="0" w:tplc="86B07E98">
      <w:numFmt w:val="bullet"/>
      <w:lvlText w:val=""/>
      <w:lvlJc w:val="left"/>
      <w:pPr>
        <w:ind w:left="360" w:hanging="360"/>
      </w:pPr>
      <w:rPr>
        <w:rFonts w:ascii="Symbol" w:eastAsia="Times New Roman" w:hAnsi="Symbol" w:cs="AL-Mohanad art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5C54CAB"/>
    <w:multiLevelType w:val="hybridMultilevel"/>
    <w:tmpl w:val="9F78357A"/>
    <w:lvl w:ilvl="0" w:tplc="5E80D382">
      <w:numFmt w:val="bullet"/>
      <w:lvlText w:val=""/>
      <w:lvlJc w:val="left"/>
      <w:pPr>
        <w:ind w:left="360" w:hanging="360"/>
      </w:pPr>
      <w:rPr>
        <w:rFonts w:ascii="Symbol" w:eastAsia="Times New Roman" w:hAnsi="Symbol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10"/>
  </w:num>
  <w:num w:numId="5">
    <w:abstractNumId w:val="13"/>
  </w:num>
  <w:num w:numId="6">
    <w:abstractNumId w:val="2"/>
  </w:num>
  <w:num w:numId="7">
    <w:abstractNumId w:val="8"/>
  </w:num>
  <w:num w:numId="8">
    <w:abstractNumId w:val="14"/>
  </w:num>
  <w:num w:numId="9">
    <w:abstractNumId w:val="5"/>
  </w:num>
  <w:num w:numId="10">
    <w:abstractNumId w:val="1"/>
  </w:num>
  <w:num w:numId="11">
    <w:abstractNumId w:val="6"/>
  </w:num>
  <w:num w:numId="12">
    <w:abstractNumId w:val="11"/>
  </w:num>
  <w:num w:numId="13">
    <w:abstractNumId w:val="7"/>
  </w:num>
  <w:num w:numId="14">
    <w:abstractNumId w:val="3"/>
  </w:num>
  <w:num w:numId="15">
    <w:abstractNumId w:val="15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DD"/>
    <w:rsid w:val="00005727"/>
    <w:rsid w:val="000124D9"/>
    <w:rsid w:val="00014D51"/>
    <w:rsid w:val="000204CB"/>
    <w:rsid w:val="00020E48"/>
    <w:rsid w:val="00027A0A"/>
    <w:rsid w:val="000311CA"/>
    <w:rsid w:val="0003158E"/>
    <w:rsid w:val="00034726"/>
    <w:rsid w:val="00034D39"/>
    <w:rsid w:val="00034E60"/>
    <w:rsid w:val="000459A8"/>
    <w:rsid w:val="0005264F"/>
    <w:rsid w:val="00053175"/>
    <w:rsid w:val="000549DB"/>
    <w:rsid w:val="00054B4D"/>
    <w:rsid w:val="00056939"/>
    <w:rsid w:val="0006187E"/>
    <w:rsid w:val="00063E68"/>
    <w:rsid w:val="00065B4E"/>
    <w:rsid w:val="00067113"/>
    <w:rsid w:val="00073703"/>
    <w:rsid w:val="000749D2"/>
    <w:rsid w:val="00074D9E"/>
    <w:rsid w:val="000764EC"/>
    <w:rsid w:val="000778E2"/>
    <w:rsid w:val="00081252"/>
    <w:rsid w:val="000830C6"/>
    <w:rsid w:val="00083B94"/>
    <w:rsid w:val="00083D80"/>
    <w:rsid w:val="000844A5"/>
    <w:rsid w:val="0008592C"/>
    <w:rsid w:val="00086B82"/>
    <w:rsid w:val="00090CAD"/>
    <w:rsid w:val="00093B37"/>
    <w:rsid w:val="00095FB5"/>
    <w:rsid w:val="000968ED"/>
    <w:rsid w:val="000975CD"/>
    <w:rsid w:val="000A24C0"/>
    <w:rsid w:val="000A361C"/>
    <w:rsid w:val="000A42DE"/>
    <w:rsid w:val="000A5512"/>
    <w:rsid w:val="000A56D0"/>
    <w:rsid w:val="000A73D8"/>
    <w:rsid w:val="000B1344"/>
    <w:rsid w:val="000B555B"/>
    <w:rsid w:val="000B5E70"/>
    <w:rsid w:val="000B7123"/>
    <w:rsid w:val="000C16C9"/>
    <w:rsid w:val="000C1D0D"/>
    <w:rsid w:val="000C7CE9"/>
    <w:rsid w:val="000D1307"/>
    <w:rsid w:val="000D1F0A"/>
    <w:rsid w:val="000D2635"/>
    <w:rsid w:val="000D2A31"/>
    <w:rsid w:val="000D491E"/>
    <w:rsid w:val="000E08F1"/>
    <w:rsid w:val="000E0AE5"/>
    <w:rsid w:val="000E1339"/>
    <w:rsid w:val="000E356A"/>
    <w:rsid w:val="000E383D"/>
    <w:rsid w:val="000E54DC"/>
    <w:rsid w:val="000E742A"/>
    <w:rsid w:val="000E79C8"/>
    <w:rsid w:val="000F1F09"/>
    <w:rsid w:val="000F663B"/>
    <w:rsid w:val="001008FA"/>
    <w:rsid w:val="00107516"/>
    <w:rsid w:val="00110881"/>
    <w:rsid w:val="001109A0"/>
    <w:rsid w:val="001159AE"/>
    <w:rsid w:val="00116BA8"/>
    <w:rsid w:val="0011764D"/>
    <w:rsid w:val="00117BF6"/>
    <w:rsid w:val="00121B46"/>
    <w:rsid w:val="00124014"/>
    <w:rsid w:val="00130AE0"/>
    <w:rsid w:val="00131732"/>
    <w:rsid w:val="0013516D"/>
    <w:rsid w:val="00135ACC"/>
    <w:rsid w:val="0014017E"/>
    <w:rsid w:val="0014175F"/>
    <w:rsid w:val="00142CAB"/>
    <w:rsid w:val="001500FB"/>
    <w:rsid w:val="00150EBB"/>
    <w:rsid w:val="00153E82"/>
    <w:rsid w:val="00155148"/>
    <w:rsid w:val="00160866"/>
    <w:rsid w:val="001623C3"/>
    <w:rsid w:val="0016273B"/>
    <w:rsid w:val="001650D3"/>
    <w:rsid w:val="00167EE6"/>
    <w:rsid w:val="001707DB"/>
    <w:rsid w:val="00170866"/>
    <w:rsid w:val="0017729D"/>
    <w:rsid w:val="00180005"/>
    <w:rsid w:val="00182B45"/>
    <w:rsid w:val="001906CA"/>
    <w:rsid w:val="00194E0E"/>
    <w:rsid w:val="00195657"/>
    <w:rsid w:val="00196917"/>
    <w:rsid w:val="00197653"/>
    <w:rsid w:val="001A052B"/>
    <w:rsid w:val="001A1B2F"/>
    <w:rsid w:val="001A30DB"/>
    <w:rsid w:val="001A3841"/>
    <w:rsid w:val="001A46BB"/>
    <w:rsid w:val="001A4B5D"/>
    <w:rsid w:val="001A5406"/>
    <w:rsid w:val="001B1758"/>
    <w:rsid w:val="001B58C9"/>
    <w:rsid w:val="001B65CD"/>
    <w:rsid w:val="001B746F"/>
    <w:rsid w:val="001B7694"/>
    <w:rsid w:val="001C07E8"/>
    <w:rsid w:val="001C22D1"/>
    <w:rsid w:val="001C323C"/>
    <w:rsid w:val="001C44D8"/>
    <w:rsid w:val="001C5D4B"/>
    <w:rsid w:val="001C71CB"/>
    <w:rsid w:val="001D0887"/>
    <w:rsid w:val="001E1CB7"/>
    <w:rsid w:val="001E22B0"/>
    <w:rsid w:val="001E33F6"/>
    <w:rsid w:val="001E44F4"/>
    <w:rsid w:val="001E4E44"/>
    <w:rsid w:val="001F14D6"/>
    <w:rsid w:val="001F4CCA"/>
    <w:rsid w:val="001F6294"/>
    <w:rsid w:val="00201155"/>
    <w:rsid w:val="00202818"/>
    <w:rsid w:val="00205D6B"/>
    <w:rsid w:val="00206486"/>
    <w:rsid w:val="00206C02"/>
    <w:rsid w:val="00207449"/>
    <w:rsid w:val="0021004A"/>
    <w:rsid w:val="00211731"/>
    <w:rsid w:val="00222789"/>
    <w:rsid w:val="00222C27"/>
    <w:rsid w:val="002238A0"/>
    <w:rsid w:val="00224255"/>
    <w:rsid w:val="002259C6"/>
    <w:rsid w:val="002260B3"/>
    <w:rsid w:val="00227918"/>
    <w:rsid w:val="00230EAC"/>
    <w:rsid w:val="00231D28"/>
    <w:rsid w:val="00235024"/>
    <w:rsid w:val="00241748"/>
    <w:rsid w:val="00243F1A"/>
    <w:rsid w:val="00244663"/>
    <w:rsid w:val="0025154C"/>
    <w:rsid w:val="002542AF"/>
    <w:rsid w:val="002547DD"/>
    <w:rsid w:val="002556B9"/>
    <w:rsid w:val="00257CC1"/>
    <w:rsid w:val="00270C33"/>
    <w:rsid w:val="002719ED"/>
    <w:rsid w:val="002816F9"/>
    <w:rsid w:val="00287BEC"/>
    <w:rsid w:val="0029021B"/>
    <w:rsid w:val="00291D31"/>
    <w:rsid w:val="00293BB8"/>
    <w:rsid w:val="00296AC3"/>
    <w:rsid w:val="00296F04"/>
    <w:rsid w:val="002A2FA5"/>
    <w:rsid w:val="002A57F7"/>
    <w:rsid w:val="002B1689"/>
    <w:rsid w:val="002B4037"/>
    <w:rsid w:val="002B7FB5"/>
    <w:rsid w:val="002C4A4F"/>
    <w:rsid w:val="002C4E78"/>
    <w:rsid w:val="002C5F85"/>
    <w:rsid w:val="002E0A00"/>
    <w:rsid w:val="002E1335"/>
    <w:rsid w:val="002E15E6"/>
    <w:rsid w:val="002E1AAB"/>
    <w:rsid w:val="002E6768"/>
    <w:rsid w:val="002F1691"/>
    <w:rsid w:val="002F4F69"/>
    <w:rsid w:val="002F675F"/>
    <w:rsid w:val="00301FD5"/>
    <w:rsid w:val="00305A70"/>
    <w:rsid w:val="00312772"/>
    <w:rsid w:val="00315038"/>
    <w:rsid w:val="003171D6"/>
    <w:rsid w:val="00321CBA"/>
    <w:rsid w:val="00325109"/>
    <w:rsid w:val="003261AA"/>
    <w:rsid w:val="00327CCF"/>
    <w:rsid w:val="00330823"/>
    <w:rsid w:val="0033297C"/>
    <w:rsid w:val="00332DE8"/>
    <w:rsid w:val="0033377E"/>
    <w:rsid w:val="003356D3"/>
    <w:rsid w:val="0033586B"/>
    <w:rsid w:val="0034027A"/>
    <w:rsid w:val="00340B00"/>
    <w:rsid w:val="00343D68"/>
    <w:rsid w:val="00344253"/>
    <w:rsid w:val="003458A9"/>
    <w:rsid w:val="003465C4"/>
    <w:rsid w:val="00353600"/>
    <w:rsid w:val="003543A0"/>
    <w:rsid w:val="00354572"/>
    <w:rsid w:val="00355CAC"/>
    <w:rsid w:val="00356232"/>
    <w:rsid w:val="003562AB"/>
    <w:rsid w:val="003562EE"/>
    <w:rsid w:val="00357C91"/>
    <w:rsid w:val="00363742"/>
    <w:rsid w:val="0036452C"/>
    <w:rsid w:val="003661C6"/>
    <w:rsid w:val="00366B7B"/>
    <w:rsid w:val="00371F70"/>
    <w:rsid w:val="00374BE3"/>
    <w:rsid w:val="0038407B"/>
    <w:rsid w:val="0038621F"/>
    <w:rsid w:val="0038722D"/>
    <w:rsid w:val="00387273"/>
    <w:rsid w:val="003873CD"/>
    <w:rsid w:val="003926E9"/>
    <w:rsid w:val="00394593"/>
    <w:rsid w:val="00394628"/>
    <w:rsid w:val="00394B0E"/>
    <w:rsid w:val="00397245"/>
    <w:rsid w:val="00397D9B"/>
    <w:rsid w:val="003A43FF"/>
    <w:rsid w:val="003B2E65"/>
    <w:rsid w:val="003B3505"/>
    <w:rsid w:val="003B67EB"/>
    <w:rsid w:val="003C0FFE"/>
    <w:rsid w:val="003C39F9"/>
    <w:rsid w:val="003C6FA5"/>
    <w:rsid w:val="003D615F"/>
    <w:rsid w:val="003D6673"/>
    <w:rsid w:val="003D71C9"/>
    <w:rsid w:val="003D77BF"/>
    <w:rsid w:val="003E0BAF"/>
    <w:rsid w:val="003F03E1"/>
    <w:rsid w:val="003F1097"/>
    <w:rsid w:val="003F175A"/>
    <w:rsid w:val="003F302A"/>
    <w:rsid w:val="003F3306"/>
    <w:rsid w:val="003F45F2"/>
    <w:rsid w:val="003F46CC"/>
    <w:rsid w:val="003F5EB0"/>
    <w:rsid w:val="003F662D"/>
    <w:rsid w:val="003F74F8"/>
    <w:rsid w:val="004007F6"/>
    <w:rsid w:val="00400D20"/>
    <w:rsid w:val="004020CF"/>
    <w:rsid w:val="00405A64"/>
    <w:rsid w:val="00411E01"/>
    <w:rsid w:val="00414DF4"/>
    <w:rsid w:val="00415DF8"/>
    <w:rsid w:val="004172A6"/>
    <w:rsid w:val="004176C4"/>
    <w:rsid w:val="0042074F"/>
    <w:rsid w:val="00421FFD"/>
    <w:rsid w:val="004222F3"/>
    <w:rsid w:val="004232B2"/>
    <w:rsid w:val="00423B90"/>
    <w:rsid w:val="00424CA1"/>
    <w:rsid w:val="00425A93"/>
    <w:rsid w:val="004301B7"/>
    <w:rsid w:val="00431183"/>
    <w:rsid w:val="00431E0D"/>
    <w:rsid w:val="004330B0"/>
    <w:rsid w:val="004350F7"/>
    <w:rsid w:val="0043774D"/>
    <w:rsid w:val="00442315"/>
    <w:rsid w:val="004505CF"/>
    <w:rsid w:val="00450BAA"/>
    <w:rsid w:val="00452390"/>
    <w:rsid w:val="00453989"/>
    <w:rsid w:val="004550A6"/>
    <w:rsid w:val="00455796"/>
    <w:rsid w:val="0045647F"/>
    <w:rsid w:val="0045702B"/>
    <w:rsid w:val="004642BE"/>
    <w:rsid w:val="004656E8"/>
    <w:rsid w:val="00467374"/>
    <w:rsid w:val="004677E2"/>
    <w:rsid w:val="00471666"/>
    <w:rsid w:val="00473230"/>
    <w:rsid w:val="004758C1"/>
    <w:rsid w:val="00480A25"/>
    <w:rsid w:val="00481074"/>
    <w:rsid w:val="00483E57"/>
    <w:rsid w:val="00493EE9"/>
    <w:rsid w:val="0049594A"/>
    <w:rsid w:val="004971E5"/>
    <w:rsid w:val="004A2243"/>
    <w:rsid w:val="004A3858"/>
    <w:rsid w:val="004A45CA"/>
    <w:rsid w:val="004A6001"/>
    <w:rsid w:val="004A6837"/>
    <w:rsid w:val="004A6852"/>
    <w:rsid w:val="004A7F3D"/>
    <w:rsid w:val="004B0169"/>
    <w:rsid w:val="004B320D"/>
    <w:rsid w:val="004B3933"/>
    <w:rsid w:val="004B7DD3"/>
    <w:rsid w:val="004C2ACB"/>
    <w:rsid w:val="004C2CE4"/>
    <w:rsid w:val="004C43A7"/>
    <w:rsid w:val="004C52A5"/>
    <w:rsid w:val="004D0424"/>
    <w:rsid w:val="004D14A3"/>
    <w:rsid w:val="004D5046"/>
    <w:rsid w:val="004D6610"/>
    <w:rsid w:val="004D7AE6"/>
    <w:rsid w:val="004E07EE"/>
    <w:rsid w:val="004E4D32"/>
    <w:rsid w:val="004E634C"/>
    <w:rsid w:val="004F5143"/>
    <w:rsid w:val="004F6525"/>
    <w:rsid w:val="00500696"/>
    <w:rsid w:val="00500E94"/>
    <w:rsid w:val="00503404"/>
    <w:rsid w:val="00503516"/>
    <w:rsid w:val="005078FE"/>
    <w:rsid w:val="00510D97"/>
    <w:rsid w:val="00517046"/>
    <w:rsid w:val="005208FC"/>
    <w:rsid w:val="00521C74"/>
    <w:rsid w:val="0052231A"/>
    <w:rsid w:val="00523D42"/>
    <w:rsid w:val="0052526C"/>
    <w:rsid w:val="00525BD6"/>
    <w:rsid w:val="0053204C"/>
    <w:rsid w:val="00533B52"/>
    <w:rsid w:val="00543DFB"/>
    <w:rsid w:val="00547DDD"/>
    <w:rsid w:val="00555F9C"/>
    <w:rsid w:val="00566814"/>
    <w:rsid w:val="0056694C"/>
    <w:rsid w:val="00566FED"/>
    <w:rsid w:val="00567165"/>
    <w:rsid w:val="005671ED"/>
    <w:rsid w:val="005734C0"/>
    <w:rsid w:val="005778FD"/>
    <w:rsid w:val="00581967"/>
    <w:rsid w:val="00582066"/>
    <w:rsid w:val="00585CFC"/>
    <w:rsid w:val="00587402"/>
    <w:rsid w:val="005916DD"/>
    <w:rsid w:val="00592742"/>
    <w:rsid w:val="0059677E"/>
    <w:rsid w:val="005A1793"/>
    <w:rsid w:val="005A2416"/>
    <w:rsid w:val="005A63AF"/>
    <w:rsid w:val="005B3548"/>
    <w:rsid w:val="005B652A"/>
    <w:rsid w:val="005C4762"/>
    <w:rsid w:val="005C77D1"/>
    <w:rsid w:val="005D031B"/>
    <w:rsid w:val="005D461B"/>
    <w:rsid w:val="005E2477"/>
    <w:rsid w:val="005E3D99"/>
    <w:rsid w:val="005E648C"/>
    <w:rsid w:val="005E71BC"/>
    <w:rsid w:val="005F71D1"/>
    <w:rsid w:val="005F7D38"/>
    <w:rsid w:val="00600A6E"/>
    <w:rsid w:val="00602878"/>
    <w:rsid w:val="00605D22"/>
    <w:rsid w:val="00605F0B"/>
    <w:rsid w:val="00607B0C"/>
    <w:rsid w:val="00610D18"/>
    <w:rsid w:val="00615816"/>
    <w:rsid w:val="0062009D"/>
    <w:rsid w:val="00621CD2"/>
    <w:rsid w:val="00622C8B"/>
    <w:rsid w:val="00623381"/>
    <w:rsid w:val="006245B9"/>
    <w:rsid w:val="00626ACB"/>
    <w:rsid w:val="0063100E"/>
    <w:rsid w:val="006311EA"/>
    <w:rsid w:val="00635DA2"/>
    <w:rsid w:val="00637345"/>
    <w:rsid w:val="00637899"/>
    <w:rsid w:val="00637E63"/>
    <w:rsid w:val="00644429"/>
    <w:rsid w:val="00644937"/>
    <w:rsid w:val="006455B7"/>
    <w:rsid w:val="00646E88"/>
    <w:rsid w:val="00647A35"/>
    <w:rsid w:val="00647C39"/>
    <w:rsid w:val="00647E96"/>
    <w:rsid w:val="006533F8"/>
    <w:rsid w:val="00654576"/>
    <w:rsid w:val="0065671C"/>
    <w:rsid w:val="006575D0"/>
    <w:rsid w:val="00662DEA"/>
    <w:rsid w:val="00673A7A"/>
    <w:rsid w:val="006749EC"/>
    <w:rsid w:val="00675227"/>
    <w:rsid w:val="006809E4"/>
    <w:rsid w:val="00681C11"/>
    <w:rsid w:val="00683DE2"/>
    <w:rsid w:val="006848AB"/>
    <w:rsid w:val="00684C4F"/>
    <w:rsid w:val="00685193"/>
    <w:rsid w:val="00691155"/>
    <w:rsid w:val="00693945"/>
    <w:rsid w:val="00693F03"/>
    <w:rsid w:val="00694A26"/>
    <w:rsid w:val="00695E9F"/>
    <w:rsid w:val="006A034F"/>
    <w:rsid w:val="006A2614"/>
    <w:rsid w:val="006A4BC0"/>
    <w:rsid w:val="006A5ABF"/>
    <w:rsid w:val="006A7C7E"/>
    <w:rsid w:val="006B05C5"/>
    <w:rsid w:val="006B136E"/>
    <w:rsid w:val="006C2253"/>
    <w:rsid w:val="006E031E"/>
    <w:rsid w:val="006E4BA3"/>
    <w:rsid w:val="006F0097"/>
    <w:rsid w:val="006F27FE"/>
    <w:rsid w:val="006F46BD"/>
    <w:rsid w:val="006F4F23"/>
    <w:rsid w:val="00706710"/>
    <w:rsid w:val="00710C52"/>
    <w:rsid w:val="00710E38"/>
    <w:rsid w:val="00715D9C"/>
    <w:rsid w:val="00722E6D"/>
    <w:rsid w:val="007266A0"/>
    <w:rsid w:val="0073227E"/>
    <w:rsid w:val="00732402"/>
    <w:rsid w:val="00740E0B"/>
    <w:rsid w:val="00741A7C"/>
    <w:rsid w:val="007465AE"/>
    <w:rsid w:val="0074767E"/>
    <w:rsid w:val="00755CEC"/>
    <w:rsid w:val="0076064A"/>
    <w:rsid w:val="00760D5F"/>
    <w:rsid w:val="007664A3"/>
    <w:rsid w:val="00773C27"/>
    <w:rsid w:val="00773E68"/>
    <w:rsid w:val="00781B2E"/>
    <w:rsid w:val="00781DC4"/>
    <w:rsid w:val="00783218"/>
    <w:rsid w:val="00790595"/>
    <w:rsid w:val="00790F86"/>
    <w:rsid w:val="007916A6"/>
    <w:rsid w:val="007952CB"/>
    <w:rsid w:val="00796D39"/>
    <w:rsid w:val="007A1026"/>
    <w:rsid w:val="007A1710"/>
    <w:rsid w:val="007A2583"/>
    <w:rsid w:val="007B3CF1"/>
    <w:rsid w:val="007B672B"/>
    <w:rsid w:val="007B6B9B"/>
    <w:rsid w:val="007B75DA"/>
    <w:rsid w:val="007C067E"/>
    <w:rsid w:val="007C12CD"/>
    <w:rsid w:val="007C3CA8"/>
    <w:rsid w:val="007C7A32"/>
    <w:rsid w:val="007D7711"/>
    <w:rsid w:val="007E10AC"/>
    <w:rsid w:val="007E2C58"/>
    <w:rsid w:val="007F01E3"/>
    <w:rsid w:val="007F0205"/>
    <w:rsid w:val="007F0217"/>
    <w:rsid w:val="007F0C4B"/>
    <w:rsid w:val="007F17C7"/>
    <w:rsid w:val="007F3C06"/>
    <w:rsid w:val="007F520C"/>
    <w:rsid w:val="008076D9"/>
    <w:rsid w:val="008107C6"/>
    <w:rsid w:val="00813910"/>
    <w:rsid w:val="00814B4E"/>
    <w:rsid w:val="008157DC"/>
    <w:rsid w:val="00823D62"/>
    <w:rsid w:val="00824147"/>
    <w:rsid w:val="008264A2"/>
    <w:rsid w:val="00826DED"/>
    <w:rsid w:val="0082706C"/>
    <w:rsid w:val="00830724"/>
    <w:rsid w:val="00831004"/>
    <w:rsid w:val="008314FD"/>
    <w:rsid w:val="008359A9"/>
    <w:rsid w:val="00835D5B"/>
    <w:rsid w:val="00836B63"/>
    <w:rsid w:val="00840F63"/>
    <w:rsid w:val="008417FB"/>
    <w:rsid w:val="0084378D"/>
    <w:rsid w:val="008476ED"/>
    <w:rsid w:val="00847CAE"/>
    <w:rsid w:val="008542CF"/>
    <w:rsid w:val="00855876"/>
    <w:rsid w:val="008620CE"/>
    <w:rsid w:val="00866EA7"/>
    <w:rsid w:val="00870029"/>
    <w:rsid w:val="00871509"/>
    <w:rsid w:val="0087279E"/>
    <w:rsid w:val="008742C8"/>
    <w:rsid w:val="00880254"/>
    <w:rsid w:val="00882560"/>
    <w:rsid w:val="008859E5"/>
    <w:rsid w:val="00887348"/>
    <w:rsid w:val="008A4C63"/>
    <w:rsid w:val="008A4F57"/>
    <w:rsid w:val="008B2515"/>
    <w:rsid w:val="008B2E41"/>
    <w:rsid w:val="008C1B29"/>
    <w:rsid w:val="008C32FB"/>
    <w:rsid w:val="008C6F65"/>
    <w:rsid w:val="008D1B65"/>
    <w:rsid w:val="008D2950"/>
    <w:rsid w:val="008D2C31"/>
    <w:rsid w:val="008D3255"/>
    <w:rsid w:val="008E2029"/>
    <w:rsid w:val="008E4CD9"/>
    <w:rsid w:val="008E53AB"/>
    <w:rsid w:val="008E6B31"/>
    <w:rsid w:val="008F22A4"/>
    <w:rsid w:val="008F3E00"/>
    <w:rsid w:val="0090212E"/>
    <w:rsid w:val="00903190"/>
    <w:rsid w:val="0090343C"/>
    <w:rsid w:val="00904452"/>
    <w:rsid w:val="00904EB7"/>
    <w:rsid w:val="0090510A"/>
    <w:rsid w:val="009058C3"/>
    <w:rsid w:val="00906C34"/>
    <w:rsid w:val="00910F62"/>
    <w:rsid w:val="00910FE9"/>
    <w:rsid w:val="0091161E"/>
    <w:rsid w:val="009119F9"/>
    <w:rsid w:val="00912B3F"/>
    <w:rsid w:val="0091382A"/>
    <w:rsid w:val="00913BE5"/>
    <w:rsid w:val="00913F9B"/>
    <w:rsid w:val="00915352"/>
    <w:rsid w:val="00915EB3"/>
    <w:rsid w:val="009175B3"/>
    <w:rsid w:val="00920E48"/>
    <w:rsid w:val="00922C66"/>
    <w:rsid w:val="009235F6"/>
    <w:rsid w:val="00924AA4"/>
    <w:rsid w:val="00925447"/>
    <w:rsid w:val="00927AF4"/>
    <w:rsid w:val="00932FAF"/>
    <w:rsid w:val="00932FBC"/>
    <w:rsid w:val="009374B9"/>
    <w:rsid w:val="00940534"/>
    <w:rsid w:val="009417D5"/>
    <w:rsid w:val="00945B37"/>
    <w:rsid w:val="0095084D"/>
    <w:rsid w:val="00952C6C"/>
    <w:rsid w:val="00956176"/>
    <w:rsid w:val="00957521"/>
    <w:rsid w:val="009617A8"/>
    <w:rsid w:val="00963040"/>
    <w:rsid w:val="009637DB"/>
    <w:rsid w:val="00963C6D"/>
    <w:rsid w:val="0096719A"/>
    <w:rsid w:val="00974E9E"/>
    <w:rsid w:val="00974F9B"/>
    <w:rsid w:val="009755E7"/>
    <w:rsid w:val="0097591F"/>
    <w:rsid w:val="00980823"/>
    <w:rsid w:val="00984B1F"/>
    <w:rsid w:val="00987D3E"/>
    <w:rsid w:val="009919B7"/>
    <w:rsid w:val="00994D52"/>
    <w:rsid w:val="009959F7"/>
    <w:rsid w:val="009964C0"/>
    <w:rsid w:val="009A079F"/>
    <w:rsid w:val="009A3BF9"/>
    <w:rsid w:val="009A3C7F"/>
    <w:rsid w:val="009B0F33"/>
    <w:rsid w:val="009B28D5"/>
    <w:rsid w:val="009B5267"/>
    <w:rsid w:val="009B692B"/>
    <w:rsid w:val="009B6A2A"/>
    <w:rsid w:val="009B7583"/>
    <w:rsid w:val="009C2393"/>
    <w:rsid w:val="009C49A8"/>
    <w:rsid w:val="009C57ED"/>
    <w:rsid w:val="009C5DC6"/>
    <w:rsid w:val="009D1B5C"/>
    <w:rsid w:val="009D253A"/>
    <w:rsid w:val="009D49BB"/>
    <w:rsid w:val="009D57AE"/>
    <w:rsid w:val="009E0DD7"/>
    <w:rsid w:val="009E2F05"/>
    <w:rsid w:val="009E5C7F"/>
    <w:rsid w:val="009E650C"/>
    <w:rsid w:val="009E6C7F"/>
    <w:rsid w:val="009E6E66"/>
    <w:rsid w:val="009F0AB2"/>
    <w:rsid w:val="009F31C1"/>
    <w:rsid w:val="009F3636"/>
    <w:rsid w:val="009F3D10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3E5F"/>
    <w:rsid w:val="00A156C1"/>
    <w:rsid w:val="00A15B7C"/>
    <w:rsid w:val="00A17362"/>
    <w:rsid w:val="00A20E95"/>
    <w:rsid w:val="00A30982"/>
    <w:rsid w:val="00A32296"/>
    <w:rsid w:val="00A34E4A"/>
    <w:rsid w:val="00A35352"/>
    <w:rsid w:val="00A3642E"/>
    <w:rsid w:val="00A42624"/>
    <w:rsid w:val="00A44E0D"/>
    <w:rsid w:val="00A453B5"/>
    <w:rsid w:val="00A45BE2"/>
    <w:rsid w:val="00A50F95"/>
    <w:rsid w:val="00A51CFB"/>
    <w:rsid w:val="00A5203F"/>
    <w:rsid w:val="00A52420"/>
    <w:rsid w:val="00A5378A"/>
    <w:rsid w:val="00A556AB"/>
    <w:rsid w:val="00A564B1"/>
    <w:rsid w:val="00A609DD"/>
    <w:rsid w:val="00A60E71"/>
    <w:rsid w:val="00A615B6"/>
    <w:rsid w:val="00A61E03"/>
    <w:rsid w:val="00A64193"/>
    <w:rsid w:val="00A64479"/>
    <w:rsid w:val="00A67618"/>
    <w:rsid w:val="00A70A8F"/>
    <w:rsid w:val="00A7133E"/>
    <w:rsid w:val="00A7163F"/>
    <w:rsid w:val="00A730AC"/>
    <w:rsid w:val="00A752C9"/>
    <w:rsid w:val="00A75755"/>
    <w:rsid w:val="00A775DC"/>
    <w:rsid w:val="00A80799"/>
    <w:rsid w:val="00A82F45"/>
    <w:rsid w:val="00A8368C"/>
    <w:rsid w:val="00A8487B"/>
    <w:rsid w:val="00A86BDA"/>
    <w:rsid w:val="00A91F2E"/>
    <w:rsid w:val="00A9558E"/>
    <w:rsid w:val="00AA3BB5"/>
    <w:rsid w:val="00AA4793"/>
    <w:rsid w:val="00AA7B53"/>
    <w:rsid w:val="00AB3D7E"/>
    <w:rsid w:val="00AB438C"/>
    <w:rsid w:val="00AB5649"/>
    <w:rsid w:val="00AC3798"/>
    <w:rsid w:val="00AC645F"/>
    <w:rsid w:val="00AD0EF0"/>
    <w:rsid w:val="00AD0F54"/>
    <w:rsid w:val="00AD3884"/>
    <w:rsid w:val="00AE10D8"/>
    <w:rsid w:val="00AE164D"/>
    <w:rsid w:val="00AF0557"/>
    <w:rsid w:val="00AF0D1E"/>
    <w:rsid w:val="00AF5C02"/>
    <w:rsid w:val="00AF7B37"/>
    <w:rsid w:val="00B01013"/>
    <w:rsid w:val="00B01680"/>
    <w:rsid w:val="00B0299C"/>
    <w:rsid w:val="00B03285"/>
    <w:rsid w:val="00B036B9"/>
    <w:rsid w:val="00B12914"/>
    <w:rsid w:val="00B24CFF"/>
    <w:rsid w:val="00B25E44"/>
    <w:rsid w:val="00B2681F"/>
    <w:rsid w:val="00B32782"/>
    <w:rsid w:val="00B34654"/>
    <w:rsid w:val="00B40FFE"/>
    <w:rsid w:val="00B448B6"/>
    <w:rsid w:val="00B45AC0"/>
    <w:rsid w:val="00B50ABF"/>
    <w:rsid w:val="00B51A27"/>
    <w:rsid w:val="00B522A5"/>
    <w:rsid w:val="00B56CAB"/>
    <w:rsid w:val="00B61A6F"/>
    <w:rsid w:val="00B634AC"/>
    <w:rsid w:val="00B6523E"/>
    <w:rsid w:val="00B667F9"/>
    <w:rsid w:val="00B724DA"/>
    <w:rsid w:val="00B81C59"/>
    <w:rsid w:val="00B8291F"/>
    <w:rsid w:val="00B865B3"/>
    <w:rsid w:val="00B86BED"/>
    <w:rsid w:val="00B87E39"/>
    <w:rsid w:val="00B90E85"/>
    <w:rsid w:val="00BA6A41"/>
    <w:rsid w:val="00BA7785"/>
    <w:rsid w:val="00BA7DA9"/>
    <w:rsid w:val="00BB0214"/>
    <w:rsid w:val="00BB66FC"/>
    <w:rsid w:val="00BC4247"/>
    <w:rsid w:val="00BC4CFD"/>
    <w:rsid w:val="00BC60E1"/>
    <w:rsid w:val="00BC6951"/>
    <w:rsid w:val="00BC7B63"/>
    <w:rsid w:val="00BD386F"/>
    <w:rsid w:val="00BD64E0"/>
    <w:rsid w:val="00BD6742"/>
    <w:rsid w:val="00BD7395"/>
    <w:rsid w:val="00BD7F27"/>
    <w:rsid w:val="00BE0755"/>
    <w:rsid w:val="00BE15AC"/>
    <w:rsid w:val="00BE25E2"/>
    <w:rsid w:val="00BE3C4A"/>
    <w:rsid w:val="00BE68D2"/>
    <w:rsid w:val="00BE7647"/>
    <w:rsid w:val="00BF6368"/>
    <w:rsid w:val="00C03A41"/>
    <w:rsid w:val="00C047D8"/>
    <w:rsid w:val="00C05705"/>
    <w:rsid w:val="00C1071E"/>
    <w:rsid w:val="00C15045"/>
    <w:rsid w:val="00C15673"/>
    <w:rsid w:val="00C2023A"/>
    <w:rsid w:val="00C21068"/>
    <w:rsid w:val="00C21D5A"/>
    <w:rsid w:val="00C27BDF"/>
    <w:rsid w:val="00C31EFC"/>
    <w:rsid w:val="00C32934"/>
    <w:rsid w:val="00C32DF7"/>
    <w:rsid w:val="00C35198"/>
    <w:rsid w:val="00C35BEB"/>
    <w:rsid w:val="00C3634E"/>
    <w:rsid w:val="00C36D0A"/>
    <w:rsid w:val="00C379CE"/>
    <w:rsid w:val="00C407D5"/>
    <w:rsid w:val="00C412AF"/>
    <w:rsid w:val="00C46B8D"/>
    <w:rsid w:val="00C50287"/>
    <w:rsid w:val="00C522D9"/>
    <w:rsid w:val="00C52933"/>
    <w:rsid w:val="00C52F3A"/>
    <w:rsid w:val="00C60F71"/>
    <w:rsid w:val="00C61477"/>
    <w:rsid w:val="00C62DEF"/>
    <w:rsid w:val="00C63657"/>
    <w:rsid w:val="00C63C8A"/>
    <w:rsid w:val="00C6519B"/>
    <w:rsid w:val="00C661BC"/>
    <w:rsid w:val="00C74039"/>
    <w:rsid w:val="00C75D0A"/>
    <w:rsid w:val="00C77D0B"/>
    <w:rsid w:val="00C804C0"/>
    <w:rsid w:val="00C80D49"/>
    <w:rsid w:val="00C8134A"/>
    <w:rsid w:val="00C81957"/>
    <w:rsid w:val="00C82D56"/>
    <w:rsid w:val="00C83835"/>
    <w:rsid w:val="00C83E59"/>
    <w:rsid w:val="00C84351"/>
    <w:rsid w:val="00C84736"/>
    <w:rsid w:val="00C87732"/>
    <w:rsid w:val="00C90336"/>
    <w:rsid w:val="00C913C5"/>
    <w:rsid w:val="00C94B30"/>
    <w:rsid w:val="00C95014"/>
    <w:rsid w:val="00C96C8F"/>
    <w:rsid w:val="00C97AA1"/>
    <w:rsid w:val="00CA0B31"/>
    <w:rsid w:val="00CA11EF"/>
    <w:rsid w:val="00CA1D40"/>
    <w:rsid w:val="00CA30C6"/>
    <w:rsid w:val="00CA4A8D"/>
    <w:rsid w:val="00CA5B3C"/>
    <w:rsid w:val="00CB1E24"/>
    <w:rsid w:val="00CB3AA5"/>
    <w:rsid w:val="00CB528C"/>
    <w:rsid w:val="00CB5B05"/>
    <w:rsid w:val="00CB6561"/>
    <w:rsid w:val="00CB6C04"/>
    <w:rsid w:val="00CB6EA9"/>
    <w:rsid w:val="00CB7C53"/>
    <w:rsid w:val="00CC009F"/>
    <w:rsid w:val="00CC1B6A"/>
    <w:rsid w:val="00CC2966"/>
    <w:rsid w:val="00CC2B01"/>
    <w:rsid w:val="00CC3C29"/>
    <w:rsid w:val="00CC5530"/>
    <w:rsid w:val="00CC6EB6"/>
    <w:rsid w:val="00CD5A3F"/>
    <w:rsid w:val="00CE24A8"/>
    <w:rsid w:val="00CE2E92"/>
    <w:rsid w:val="00CE49E6"/>
    <w:rsid w:val="00CE4FF1"/>
    <w:rsid w:val="00CE5DED"/>
    <w:rsid w:val="00CF15B4"/>
    <w:rsid w:val="00CF2B04"/>
    <w:rsid w:val="00CF3540"/>
    <w:rsid w:val="00CF36A6"/>
    <w:rsid w:val="00CF3AE8"/>
    <w:rsid w:val="00CF4BB0"/>
    <w:rsid w:val="00CF5897"/>
    <w:rsid w:val="00CF5AEC"/>
    <w:rsid w:val="00CF7033"/>
    <w:rsid w:val="00CF731C"/>
    <w:rsid w:val="00D00303"/>
    <w:rsid w:val="00D00D20"/>
    <w:rsid w:val="00D05BB5"/>
    <w:rsid w:val="00D05E24"/>
    <w:rsid w:val="00D1047D"/>
    <w:rsid w:val="00D1259C"/>
    <w:rsid w:val="00D12B35"/>
    <w:rsid w:val="00D131EE"/>
    <w:rsid w:val="00D141EC"/>
    <w:rsid w:val="00D14F03"/>
    <w:rsid w:val="00D169F8"/>
    <w:rsid w:val="00D21429"/>
    <w:rsid w:val="00D25AE4"/>
    <w:rsid w:val="00D3041F"/>
    <w:rsid w:val="00D326FD"/>
    <w:rsid w:val="00D33866"/>
    <w:rsid w:val="00D33C9E"/>
    <w:rsid w:val="00D4114C"/>
    <w:rsid w:val="00D451A6"/>
    <w:rsid w:val="00D467C4"/>
    <w:rsid w:val="00D471E2"/>
    <w:rsid w:val="00D56180"/>
    <w:rsid w:val="00D564F6"/>
    <w:rsid w:val="00D569FE"/>
    <w:rsid w:val="00D57655"/>
    <w:rsid w:val="00D6091E"/>
    <w:rsid w:val="00D61FC4"/>
    <w:rsid w:val="00D67218"/>
    <w:rsid w:val="00D6754B"/>
    <w:rsid w:val="00D77677"/>
    <w:rsid w:val="00D814F6"/>
    <w:rsid w:val="00D81C89"/>
    <w:rsid w:val="00D829DF"/>
    <w:rsid w:val="00D866BA"/>
    <w:rsid w:val="00D86F8D"/>
    <w:rsid w:val="00D87070"/>
    <w:rsid w:val="00D87F51"/>
    <w:rsid w:val="00D904D7"/>
    <w:rsid w:val="00D94478"/>
    <w:rsid w:val="00D9463C"/>
    <w:rsid w:val="00D952E3"/>
    <w:rsid w:val="00DA5762"/>
    <w:rsid w:val="00DA75CF"/>
    <w:rsid w:val="00DB6299"/>
    <w:rsid w:val="00DC312A"/>
    <w:rsid w:val="00DC699E"/>
    <w:rsid w:val="00DD0765"/>
    <w:rsid w:val="00DD17B5"/>
    <w:rsid w:val="00DD2A04"/>
    <w:rsid w:val="00DD2D07"/>
    <w:rsid w:val="00DD2E3A"/>
    <w:rsid w:val="00DD64ED"/>
    <w:rsid w:val="00DD70B8"/>
    <w:rsid w:val="00DD75F0"/>
    <w:rsid w:val="00DD79D8"/>
    <w:rsid w:val="00DE0066"/>
    <w:rsid w:val="00DE55E5"/>
    <w:rsid w:val="00DE568E"/>
    <w:rsid w:val="00DE64EF"/>
    <w:rsid w:val="00DE6AC9"/>
    <w:rsid w:val="00DF48B1"/>
    <w:rsid w:val="00DF799A"/>
    <w:rsid w:val="00E00F3A"/>
    <w:rsid w:val="00E02A3A"/>
    <w:rsid w:val="00E05787"/>
    <w:rsid w:val="00E07013"/>
    <w:rsid w:val="00E07444"/>
    <w:rsid w:val="00E10F1D"/>
    <w:rsid w:val="00E14163"/>
    <w:rsid w:val="00E23321"/>
    <w:rsid w:val="00E24417"/>
    <w:rsid w:val="00E26826"/>
    <w:rsid w:val="00E26AFB"/>
    <w:rsid w:val="00E27D8E"/>
    <w:rsid w:val="00E3125B"/>
    <w:rsid w:val="00E320B8"/>
    <w:rsid w:val="00E33091"/>
    <w:rsid w:val="00E34AC7"/>
    <w:rsid w:val="00E35BF0"/>
    <w:rsid w:val="00E375D9"/>
    <w:rsid w:val="00E43E85"/>
    <w:rsid w:val="00E441E2"/>
    <w:rsid w:val="00E44812"/>
    <w:rsid w:val="00E4639C"/>
    <w:rsid w:val="00E465DE"/>
    <w:rsid w:val="00E4785A"/>
    <w:rsid w:val="00E55EDD"/>
    <w:rsid w:val="00E570FC"/>
    <w:rsid w:val="00E61AFE"/>
    <w:rsid w:val="00E654D8"/>
    <w:rsid w:val="00E65852"/>
    <w:rsid w:val="00E67797"/>
    <w:rsid w:val="00E74B0F"/>
    <w:rsid w:val="00E75C79"/>
    <w:rsid w:val="00E80E87"/>
    <w:rsid w:val="00E8148C"/>
    <w:rsid w:val="00E81754"/>
    <w:rsid w:val="00E94C22"/>
    <w:rsid w:val="00E95CCC"/>
    <w:rsid w:val="00E96461"/>
    <w:rsid w:val="00EA7B11"/>
    <w:rsid w:val="00EB01BC"/>
    <w:rsid w:val="00EB786C"/>
    <w:rsid w:val="00EC1188"/>
    <w:rsid w:val="00EC55DD"/>
    <w:rsid w:val="00EC5D3A"/>
    <w:rsid w:val="00EC6051"/>
    <w:rsid w:val="00EC7023"/>
    <w:rsid w:val="00EC702A"/>
    <w:rsid w:val="00EC76D9"/>
    <w:rsid w:val="00ED5902"/>
    <w:rsid w:val="00ED6488"/>
    <w:rsid w:val="00ED7105"/>
    <w:rsid w:val="00EE2F2C"/>
    <w:rsid w:val="00EE4422"/>
    <w:rsid w:val="00EE4C9B"/>
    <w:rsid w:val="00EE50B0"/>
    <w:rsid w:val="00EF1E73"/>
    <w:rsid w:val="00EF2C38"/>
    <w:rsid w:val="00EF5A54"/>
    <w:rsid w:val="00EF5FDF"/>
    <w:rsid w:val="00F02236"/>
    <w:rsid w:val="00F0387E"/>
    <w:rsid w:val="00F05E77"/>
    <w:rsid w:val="00F110D3"/>
    <w:rsid w:val="00F11FC1"/>
    <w:rsid w:val="00F15BA7"/>
    <w:rsid w:val="00F16099"/>
    <w:rsid w:val="00F20812"/>
    <w:rsid w:val="00F2379F"/>
    <w:rsid w:val="00F251EC"/>
    <w:rsid w:val="00F274E1"/>
    <w:rsid w:val="00F2776B"/>
    <w:rsid w:val="00F316F5"/>
    <w:rsid w:val="00F34D19"/>
    <w:rsid w:val="00F356CD"/>
    <w:rsid w:val="00F36538"/>
    <w:rsid w:val="00F461E6"/>
    <w:rsid w:val="00F465E7"/>
    <w:rsid w:val="00F470A8"/>
    <w:rsid w:val="00F50484"/>
    <w:rsid w:val="00F5158A"/>
    <w:rsid w:val="00F51A0D"/>
    <w:rsid w:val="00F5245D"/>
    <w:rsid w:val="00F541C4"/>
    <w:rsid w:val="00F61103"/>
    <w:rsid w:val="00F625ED"/>
    <w:rsid w:val="00F630DB"/>
    <w:rsid w:val="00F635D5"/>
    <w:rsid w:val="00F65EBF"/>
    <w:rsid w:val="00F66E96"/>
    <w:rsid w:val="00F71AAA"/>
    <w:rsid w:val="00F72B3D"/>
    <w:rsid w:val="00F73012"/>
    <w:rsid w:val="00F732BA"/>
    <w:rsid w:val="00F74B0E"/>
    <w:rsid w:val="00F76692"/>
    <w:rsid w:val="00F848B1"/>
    <w:rsid w:val="00F86620"/>
    <w:rsid w:val="00F90535"/>
    <w:rsid w:val="00F921E5"/>
    <w:rsid w:val="00F93BFD"/>
    <w:rsid w:val="00F95F98"/>
    <w:rsid w:val="00F97623"/>
    <w:rsid w:val="00FA014D"/>
    <w:rsid w:val="00FA1381"/>
    <w:rsid w:val="00FA29B5"/>
    <w:rsid w:val="00FA2A4D"/>
    <w:rsid w:val="00FA4BDB"/>
    <w:rsid w:val="00FB36E1"/>
    <w:rsid w:val="00FB4891"/>
    <w:rsid w:val="00FC29E1"/>
    <w:rsid w:val="00FC2CAB"/>
    <w:rsid w:val="00FD2527"/>
    <w:rsid w:val="00FD66C5"/>
    <w:rsid w:val="00FE0FD7"/>
    <w:rsid w:val="00FE1D26"/>
    <w:rsid w:val="00FE49C9"/>
    <w:rsid w:val="00FE5893"/>
    <w:rsid w:val="00FE6CF0"/>
    <w:rsid w:val="00FE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8B1CC05"/>
  <w15:docId w15:val="{1CCC4F23-91E8-4D30-80FA-EC4484C5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aliases w:val="رأس صفحة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aliases w:val="رأس 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ال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9">
    <w:name w:val="Placeholder Text"/>
    <w:basedOn w:val="a0"/>
    <w:uiPriority w:val="99"/>
    <w:semiHidden/>
    <w:rsid w:val="004677E2"/>
    <w:rPr>
      <w:color w:val="808080"/>
    </w:rPr>
  </w:style>
  <w:style w:type="character" w:styleId="aa">
    <w:name w:val="FollowedHyperlink"/>
    <w:basedOn w:val="a0"/>
    <w:uiPriority w:val="99"/>
    <w:semiHidden/>
    <w:unhideWhenUsed/>
    <w:rsid w:val="008F3E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anghairanking.com/ARWU2019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.moe.gov.sa/Searc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imeshighereducation.com/world-university-rankings/2019/world-ranking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80;&#1575;&#1605;&#1593;&#1607;%20&#1580;&#1575;&#1586;&#1575;&#1606;\Dropbox\&#1603;&#1604;&#1610;&#1588;&#157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46A76F5EEB04BA8A3E36FDF56DF63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2A9F34-60A2-4777-AEE3-D9E749FF295C}"/>
      </w:docPartPr>
      <w:docPartBody>
        <w:p w:rsidR="002316C3" w:rsidRDefault="008738E3" w:rsidP="008738E3">
          <w:pPr>
            <w:pStyle w:val="746A76F5EEB04BA8A3E36FDF56DF638D"/>
          </w:pPr>
          <w:r w:rsidRPr="00395F1C">
            <w:rPr>
              <w:rStyle w:val="a3"/>
              <w:rFonts w:hint="cs"/>
              <w:rtl/>
            </w:rPr>
            <w:t>اختيار</w:t>
          </w:r>
          <w:r w:rsidRPr="00395F1C">
            <w:rPr>
              <w:rStyle w:val="a3"/>
              <w:rtl/>
            </w:rPr>
            <w:t xml:space="preserve"> </w:t>
          </w:r>
          <w:r w:rsidRPr="00395F1C">
            <w:rPr>
              <w:rStyle w:val="a3"/>
              <w:rFonts w:hint="cs"/>
              <w:rtl/>
            </w:rPr>
            <w:t>عنصر</w:t>
          </w:r>
          <w:r w:rsidRPr="00395F1C">
            <w:rPr>
              <w:rStyle w:val="a3"/>
            </w:rPr>
            <w:t>.</w:t>
          </w:r>
        </w:p>
      </w:docPartBody>
    </w:docPart>
    <w:docPart>
      <w:docPartPr>
        <w:name w:val="DBB34CF994914D3DADC8D61ED97F542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0DB1A27-5054-418C-8E0C-9EFF797282FE}"/>
      </w:docPartPr>
      <w:docPartBody>
        <w:p w:rsidR="002316C3" w:rsidRDefault="008738E3" w:rsidP="008738E3">
          <w:pPr>
            <w:pStyle w:val="DBB34CF994914D3DADC8D61ED97F5421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83FBCAEE840B47A9AEC554AD3914D4F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7540EC-6D30-4317-A894-360C032DE60E}"/>
      </w:docPartPr>
      <w:docPartBody>
        <w:p w:rsidR="002316C3" w:rsidRDefault="008738E3" w:rsidP="008738E3">
          <w:pPr>
            <w:pStyle w:val="83FBCAEE840B47A9AEC554AD3914D4F3"/>
          </w:pPr>
          <w:r w:rsidRPr="00395F1C">
            <w:rPr>
              <w:rStyle w:val="a3"/>
              <w:rFonts w:hint="cs"/>
              <w:rtl/>
            </w:rPr>
            <w:t>اختيار</w:t>
          </w:r>
          <w:r w:rsidRPr="00395F1C">
            <w:rPr>
              <w:rStyle w:val="a3"/>
              <w:rtl/>
            </w:rPr>
            <w:t xml:space="preserve"> </w:t>
          </w:r>
          <w:r w:rsidRPr="00395F1C">
            <w:rPr>
              <w:rStyle w:val="a3"/>
              <w:rFonts w:hint="cs"/>
              <w:rtl/>
            </w:rPr>
            <w:t>عنصر</w:t>
          </w:r>
          <w:r w:rsidRPr="00395F1C">
            <w:rPr>
              <w:rStyle w:val="a3"/>
            </w:rPr>
            <w:t>.</w:t>
          </w:r>
        </w:p>
      </w:docPartBody>
    </w:docPart>
    <w:docPart>
      <w:docPartPr>
        <w:name w:val="0DB3A8079B314DBA89BC0FC6F790E7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4E16DC-A4DC-4472-B75C-7F74672ADC2E}"/>
      </w:docPartPr>
      <w:docPartBody>
        <w:p w:rsidR="002316C3" w:rsidRDefault="008738E3" w:rsidP="008738E3">
          <w:pPr>
            <w:pStyle w:val="0DB3A8079B314DBA89BC0FC6F790E7B5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C7888FB66E0D4945B7672C6B0A25AA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910DCE3-52E6-4EC3-9F0E-2BE7B068DE3A}"/>
      </w:docPartPr>
      <w:docPartBody>
        <w:p w:rsidR="002316C3" w:rsidRDefault="008738E3" w:rsidP="008738E3">
          <w:pPr>
            <w:pStyle w:val="C7888FB66E0D4945B7672C6B0A25AA2D"/>
          </w:pPr>
          <w:r w:rsidRPr="00395F1C">
            <w:rPr>
              <w:rStyle w:val="a3"/>
              <w:rFonts w:hint="cs"/>
              <w:rtl/>
            </w:rPr>
            <w:t>اختيار</w:t>
          </w:r>
          <w:r w:rsidRPr="00395F1C">
            <w:rPr>
              <w:rStyle w:val="a3"/>
              <w:rtl/>
            </w:rPr>
            <w:t xml:space="preserve"> </w:t>
          </w:r>
          <w:r w:rsidRPr="00395F1C">
            <w:rPr>
              <w:rStyle w:val="a3"/>
              <w:rFonts w:hint="cs"/>
              <w:rtl/>
            </w:rPr>
            <w:t>عنصر</w:t>
          </w:r>
          <w:r w:rsidRPr="00395F1C">
            <w:rPr>
              <w:rStyle w:val="a3"/>
            </w:rPr>
            <w:t>.</w:t>
          </w:r>
        </w:p>
      </w:docPartBody>
    </w:docPart>
    <w:docPart>
      <w:docPartPr>
        <w:name w:val="C5A75478AC6B4C7C91E3D86F37D770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5A17BD-C2C7-4D32-AAB6-A04A1C57134C}"/>
      </w:docPartPr>
      <w:docPartBody>
        <w:p w:rsidR="002316C3" w:rsidRDefault="008738E3" w:rsidP="008738E3">
          <w:pPr>
            <w:pStyle w:val="C5A75478AC6B4C7C91E3D86F37D770BE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98883C9A7B7646ECA6D5682B5C6B66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372629-DA4A-4096-AA83-B3E74CF924B7}"/>
      </w:docPartPr>
      <w:docPartBody>
        <w:p w:rsidR="002316C3" w:rsidRDefault="008738E3" w:rsidP="008738E3">
          <w:pPr>
            <w:pStyle w:val="98883C9A7B7646ECA6D5682B5C6B66EC"/>
          </w:pPr>
          <w:r w:rsidRPr="00395F1C">
            <w:rPr>
              <w:rStyle w:val="a3"/>
              <w:rFonts w:hint="cs"/>
              <w:rtl/>
            </w:rPr>
            <w:t>اختيار</w:t>
          </w:r>
          <w:r w:rsidRPr="00395F1C">
            <w:rPr>
              <w:rStyle w:val="a3"/>
              <w:rtl/>
            </w:rPr>
            <w:t xml:space="preserve"> </w:t>
          </w:r>
          <w:r w:rsidRPr="00395F1C">
            <w:rPr>
              <w:rStyle w:val="a3"/>
              <w:rFonts w:hint="cs"/>
              <w:rtl/>
            </w:rPr>
            <w:t>عنصر</w:t>
          </w:r>
          <w:r w:rsidRPr="00395F1C">
            <w:rPr>
              <w:rStyle w:val="a3"/>
            </w:rPr>
            <w:t>.</w:t>
          </w:r>
        </w:p>
      </w:docPartBody>
    </w:docPart>
    <w:docPart>
      <w:docPartPr>
        <w:name w:val="5CFCF99D26CF4BC39416C709FCE1BD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DBC59D-7C86-4FF9-BA50-AD56AF3666CD}"/>
      </w:docPartPr>
      <w:docPartBody>
        <w:p w:rsidR="002316C3" w:rsidRDefault="008738E3" w:rsidP="008738E3">
          <w:pPr>
            <w:pStyle w:val="5CFCF99D26CF4BC39416C709FCE1BD2C"/>
          </w:pPr>
          <w:r w:rsidRPr="006D6755">
            <w:rPr>
              <w:rStyle w:val="a3"/>
              <w:rFonts w:hint="cs"/>
              <w:rtl/>
            </w:rPr>
            <w:t>انقر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هنا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لإدخال</w:t>
          </w:r>
          <w:r w:rsidRPr="006D6755">
            <w:rPr>
              <w:rStyle w:val="a3"/>
              <w:rtl/>
            </w:rPr>
            <w:t xml:space="preserve"> </w:t>
          </w:r>
          <w:r w:rsidRPr="006D6755">
            <w:rPr>
              <w:rStyle w:val="a3"/>
              <w:rFonts w:hint="cs"/>
              <w:rtl/>
            </w:rPr>
            <w:t>بيانات</w:t>
          </w:r>
          <w:r w:rsidRPr="006D6755">
            <w:rPr>
              <w:rStyle w:val="a3"/>
            </w:rPr>
            <w:t>.</w:t>
          </w:r>
        </w:p>
      </w:docPartBody>
    </w:docPart>
    <w:docPart>
      <w:docPartPr>
        <w:name w:val="BC95D6B9399D47CBA3131D6EA454B51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0E0E62-5D29-4EC3-A754-A72433B0DFC7}"/>
      </w:docPartPr>
      <w:docPartBody>
        <w:p w:rsidR="00932F51" w:rsidRDefault="002316C3" w:rsidP="002316C3">
          <w:pPr>
            <w:pStyle w:val="BC95D6B9399D47CBA3131D6EA454B513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48DB8DD9C71A4380960C4B61B59577E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6DF6CE-7004-4039-83C0-AAF0DA033FE2}"/>
      </w:docPartPr>
      <w:docPartBody>
        <w:p w:rsidR="00932F51" w:rsidRDefault="002316C3" w:rsidP="002316C3">
          <w:pPr>
            <w:pStyle w:val="48DB8DD9C71A4380960C4B61B59577E6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  <w:docPart>
      <w:docPartPr>
        <w:name w:val="555915F658724F4696EF307AD8C137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C524B3-F053-4523-BC9E-C4A2D6F221A9}"/>
      </w:docPartPr>
      <w:docPartBody>
        <w:p w:rsidR="00932F51" w:rsidRDefault="002316C3" w:rsidP="002316C3">
          <w:pPr>
            <w:pStyle w:val="555915F658724F4696EF307AD8C13758"/>
          </w:pPr>
          <w:r w:rsidRPr="00395F1C">
            <w:rPr>
              <w:rStyle w:val="a3"/>
              <w:rFonts w:hint="cs"/>
              <w:rtl/>
            </w:rPr>
            <w:t>اختيار</w:t>
          </w:r>
          <w:r w:rsidRPr="00395F1C">
            <w:rPr>
              <w:rStyle w:val="a3"/>
              <w:rtl/>
            </w:rPr>
            <w:t xml:space="preserve"> </w:t>
          </w:r>
          <w:r w:rsidRPr="00395F1C">
            <w:rPr>
              <w:rStyle w:val="a3"/>
              <w:rFonts w:hint="cs"/>
              <w:rtl/>
            </w:rPr>
            <w:t>عنصر</w:t>
          </w:r>
          <w:r w:rsidRPr="00395F1C">
            <w:rPr>
              <w:rStyle w:val="a3"/>
            </w:rPr>
            <w:t>.</w:t>
          </w:r>
        </w:p>
      </w:docPartBody>
    </w:docPart>
    <w:docPart>
      <w:docPartPr>
        <w:name w:val="14A9C44957814B27A42A68BDBD031E0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09D7D6-DED9-4BF4-B3D7-A1FA85540962}"/>
      </w:docPartPr>
      <w:docPartBody>
        <w:p w:rsidR="00932F51" w:rsidRDefault="002316C3" w:rsidP="002316C3">
          <w:pPr>
            <w:pStyle w:val="14A9C44957814B27A42A68BDBD031E09"/>
          </w:pPr>
          <w:r w:rsidRPr="00395F1C">
            <w:rPr>
              <w:rStyle w:val="a3"/>
              <w:rFonts w:hint="cs"/>
              <w:rtl/>
            </w:rPr>
            <w:t>اختيار</w:t>
          </w:r>
          <w:r w:rsidRPr="00395F1C">
            <w:rPr>
              <w:rStyle w:val="a3"/>
              <w:rtl/>
            </w:rPr>
            <w:t xml:space="preserve"> </w:t>
          </w:r>
          <w:r w:rsidRPr="00395F1C">
            <w:rPr>
              <w:rStyle w:val="a3"/>
              <w:rFonts w:hint="cs"/>
              <w:rtl/>
            </w:rPr>
            <w:t>عنصر</w:t>
          </w:r>
          <w:r w:rsidRPr="00395F1C">
            <w:rPr>
              <w:rStyle w:val="a3"/>
            </w:rPr>
            <w:t>.</w:t>
          </w:r>
        </w:p>
      </w:docPartBody>
    </w:docPart>
    <w:docPart>
      <w:docPartPr>
        <w:name w:val="481053187C2C4099BDEB23110A271D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755963-2C06-4FAC-A7A6-65D9F36DBAB3}"/>
      </w:docPartPr>
      <w:docPartBody>
        <w:p w:rsidR="008E22FF" w:rsidRDefault="00B309D1" w:rsidP="00B309D1">
          <w:pPr>
            <w:pStyle w:val="481053187C2C4099BDEB23110A271DD9"/>
          </w:pPr>
          <w:r w:rsidRPr="00A62A31">
            <w:rPr>
              <w:rStyle w:val="a3"/>
              <w:rFonts w:hint="cs"/>
              <w:rtl/>
            </w:rPr>
            <w:t>اختيار</w:t>
          </w:r>
          <w:r w:rsidRPr="00A62A31">
            <w:rPr>
              <w:rStyle w:val="a3"/>
              <w:rtl/>
            </w:rPr>
            <w:t xml:space="preserve"> </w:t>
          </w:r>
          <w:r w:rsidRPr="00A62A31">
            <w:rPr>
              <w:rStyle w:val="a3"/>
              <w:rFonts w:hint="cs"/>
              <w:rtl/>
            </w:rPr>
            <w:t>عنصر</w:t>
          </w:r>
          <w:r w:rsidRPr="00A62A31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AL-Mohanad ar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Tayb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">
    <w:altName w:val="Yu Gothic UI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altName w:val="Arial"/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03B"/>
    <w:rsid w:val="0018134E"/>
    <w:rsid w:val="002316C3"/>
    <w:rsid w:val="0033143D"/>
    <w:rsid w:val="004B7FDA"/>
    <w:rsid w:val="004D50D9"/>
    <w:rsid w:val="00643649"/>
    <w:rsid w:val="006B17AE"/>
    <w:rsid w:val="00700CC7"/>
    <w:rsid w:val="0074616F"/>
    <w:rsid w:val="00810995"/>
    <w:rsid w:val="008738E3"/>
    <w:rsid w:val="008B54F3"/>
    <w:rsid w:val="008E22FF"/>
    <w:rsid w:val="00932F51"/>
    <w:rsid w:val="0095002C"/>
    <w:rsid w:val="009F603B"/>
    <w:rsid w:val="00A93283"/>
    <w:rsid w:val="00B309D1"/>
    <w:rsid w:val="00B465C0"/>
    <w:rsid w:val="00B626E0"/>
    <w:rsid w:val="00BB35A0"/>
    <w:rsid w:val="00EB1F8F"/>
    <w:rsid w:val="00EB224B"/>
    <w:rsid w:val="00ED07E9"/>
    <w:rsid w:val="00FA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309D1"/>
    <w:rPr>
      <w:color w:val="808080"/>
    </w:rPr>
  </w:style>
  <w:style w:type="paragraph" w:customStyle="1" w:styleId="D9DFDBA985874281A58D3A9CA6723AA0">
    <w:name w:val="D9DFDBA985874281A58D3A9CA6723AA0"/>
    <w:rsid w:val="009F603B"/>
    <w:pPr>
      <w:bidi/>
    </w:pPr>
  </w:style>
  <w:style w:type="paragraph" w:customStyle="1" w:styleId="68C13B2AE20F43CC9BC87540AF15BB0F">
    <w:name w:val="68C13B2AE20F43CC9BC87540AF15BB0F"/>
    <w:rsid w:val="009F603B"/>
    <w:pPr>
      <w:bidi/>
    </w:pPr>
  </w:style>
  <w:style w:type="paragraph" w:customStyle="1" w:styleId="3E28239023574F4C9353A2625615741D">
    <w:name w:val="3E28239023574F4C9353A2625615741D"/>
    <w:rsid w:val="009F603B"/>
    <w:pPr>
      <w:bidi/>
    </w:pPr>
  </w:style>
  <w:style w:type="paragraph" w:customStyle="1" w:styleId="1CC032CF6F6944AFB725276EF5796B5E">
    <w:name w:val="1CC032CF6F6944AFB725276EF5796B5E"/>
    <w:rsid w:val="009F603B"/>
    <w:pPr>
      <w:bidi/>
    </w:pPr>
  </w:style>
  <w:style w:type="paragraph" w:customStyle="1" w:styleId="63F7C5F23E574FE197378D5703D9E75B">
    <w:name w:val="63F7C5F23E574FE197378D5703D9E75B"/>
    <w:rsid w:val="009F603B"/>
    <w:pPr>
      <w:bidi/>
    </w:pPr>
  </w:style>
  <w:style w:type="paragraph" w:customStyle="1" w:styleId="328435504D214455B0CDA40FBC133062">
    <w:name w:val="328435504D214455B0CDA40FBC133062"/>
    <w:rsid w:val="009F603B"/>
    <w:pPr>
      <w:bidi/>
    </w:pPr>
  </w:style>
  <w:style w:type="paragraph" w:customStyle="1" w:styleId="1BD3965B228F40E693C0AB75857952AF">
    <w:name w:val="1BD3965B228F40E693C0AB75857952AF"/>
    <w:rsid w:val="00EB1F8F"/>
    <w:pPr>
      <w:bidi/>
    </w:pPr>
  </w:style>
  <w:style w:type="paragraph" w:customStyle="1" w:styleId="E0BF3806C024440B957DF9A8C2B3F395">
    <w:name w:val="E0BF3806C024440B957DF9A8C2B3F395"/>
    <w:rsid w:val="00EB1F8F"/>
    <w:pPr>
      <w:bidi/>
    </w:pPr>
  </w:style>
  <w:style w:type="paragraph" w:customStyle="1" w:styleId="B43902FF100C4707B0D194DE2946C4B6">
    <w:name w:val="B43902FF100C4707B0D194DE2946C4B6"/>
    <w:rsid w:val="00EB1F8F"/>
    <w:pPr>
      <w:bidi/>
    </w:pPr>
  </w:style>
  <w:style w:type="paragraph" w:customStyle="1" w:styleId="B9858C37049646E7836905F6B5193597">
    <w:name w:val="B9858C37049646E7836905F6B5193597"/>
    <w:rsid w:val="00EB1F8F"/>
    <w:pPr>
      <w:bidi/>
    </w:pPr>
  </w:style>
  <w:style w:type="paragraph" w:customStyle="1" w:styleId="FFA890D15C1B416688E34EE289557AF1">
    <w:name w:val="FFA890D15C1B416688E34EE289557AF1"/>
    <w:rsid w:val="00EB1F8F"/>
    <w:pPr>
      <w:bidi/>
    </w:pPr>
  </w:style>
  <w:style w:type="paragraph" w:customStyle="1" w:styleId="5F9B3CEBC87F4F3588695168BEC88C94">
    <w:name w:val="5F9B3CEBC87F4F3588695168BEC88C94"/>
    <w:rsid w:val="00EB1F8F"/>
    <w:pPr>
      <w:bidi/>
    </w:pPr>
  </w:style>
  <w:style w:type="paragraph" w:customStyle="1" w:styleId="92BE356910E847FA8E258E08C6901212">
    <w:name w:val="92BE356910E847FA8E258E08C6901212"/>
    <w:rsid w:val="00EB1F8F"/>
    <w:pPr>
      <w:bidi/>
    </w:pPr>
  </w:style>
  <w:style w:type="paragraph" w:customStyle="1" w:styleId="3BB35132A1B04B92B04BEC52783F2A3B">
    <w:name w:val="3BB35132A1B04B92B04BEC52783F2A3B"/>
    <w:rsid w:val="00EB1F8F"/>
    <w:pPr>
      <w:bidi/>
    </w:pPr>
  </w:style>
  <w:style w:type="paragraph" w:customStyle="1" w:styleId="9505B6BCCA1C4A1C8774B31C7FB8A508">
    <w:name w:val="9505B6BCCA1C4A1C8774B31C7FB8A508"/>
    <w:rsid w:val="00EB1F8F"/>
    <w:pPr>
      <w:bidi/>
    </w:pPr>
  </w:style>
  <w:style w:type="paragraph" w:customStyle="1" w:styleId="8957989EEF9445D1818E56B8C6032B13">
    <w:name w:val="8957989EEF9445D1818E56B8C6032B13"/>
    <w:rsid w:val="00EB1F8F"/>
    <w:pPr>
      <w:bidi/>
    </w:pPr>
  </w:style>
  <w:style w:type="paragraph" w:customStyle="1" w:styleId="F43693DB8A784BA0B26095AC7FE2B360">
    <w:name w:val="F43693DB8A784BA0B26095AC7FE2B360"/>
    <w:rsid w:val="00EB1F8F"/>
    <w:pPr>
      <w:bidi/>
    </w:pPr>
  </w:style>
  <w:style w:type="paragraph" w:customStyle="1" w:styleId="DD7230123CC84571860A2F7F25F05FBA">
    <w:name w:val="DD7230123CC84571860A2F7F25F05FBA"/>
    <w:rsid w:val="008738E3"/>
    <w:pPr>
      <w:bidi/>
    </w:pPr>
  </w:style>
  <w:style w:type="paragraph" w:customStyle="1" w:styleId="5E82F50B406F437DA8BFB9C28D220221">
    <w:name w:val="5E82F50B406F437DA8BFB9C28D220221"/>
    <w:rsid w:val="008738E3"/>
    <w:pPr>
      <w:bidi/>
    </w:pPr>
  </w:style>
  <w:style w:type="paragraph" w:customStyle="1" w:styleId="15038F3CCCFF46E988CB2082ED2832F3">
    <w:name w:val="15038F3CCCFF46E988CB2082ED2832F3"/>
    <w:rsid w:val="008738E3"/>
    <w:pPr>
      <w:bidi/>
    </w:pPr>
  </w:style>
  <w:style w:type="paragraph" w:customStyle="1" w:styleId="73CF8B60FC9C4C308F7707CE7D663FB5">
    <w:name w:val="73CF8B60FC9C4C308F7707CE7D663FB5"/>
    <w:rsid w:val="008738E3"/>
    <w:pPr>
      <w:bidi/>
    </w:pPr>
  </w:style>
  <w:style w:type="paragraph" w:customStyle="1" w:styleId="C02D675756E147D8B173F6F1074B697F">
    <w:name w:val="C02D675756E147D8B173F6F1074B697F"/>
    <w:rsid w:val="008738E3"/>
    <w:pPr>
      <w:bidi/>
    </w:pPr>
  </w:style>
  <w:style w:type="paragraph" w:customStyle="1" w:styleId="74639173979B4A789C3B87A2E80C8CB3">
    <w:name w:val="74639173979B4A789C3B87A2E80C8CB3"/>
    <w:rsid w:val="008738E3"/>
    <w:pPr>
      <w:bidi/>
    </w:pPr>
  </w:style>
  <w:style w:type="paragraph" w:customStyle="1" w:styleId="746A76F5EEB04BA8A3E36FDF56DF638D">
    <w:name w:val="746A76F5EEB04BA8A3E36FDF56DF638D"/>
    <w:rsid w:val="008738E3"/>
    <w:pPr>
      <w:bidi/>
    </w:pPr>
  </w:style>
  <w:style w:type="paragraph" w:customStyle="1" w:styleId="2D205EA0D00C4FCA8EDE4FC1845D4DB9">
    <w:name w:val="2D205EA0D00C4FCA8EDE4FC1845D4DB9"/>
    <w:rsid w:val="008738E3"/>
    <w:pPr>
      <w:bidi/>
    </w:pPr>
  </w:style>
  <w:style w:type="paragraph" w:customStyle="1" w:styleId="8069AC22DBD3445486AD6C8542893DBE">
    <w:name w:val="8069AC22DBD3445486AD6C8542893DBE"/>
    <w:rsid w:val="008738E3"/>
    <w:pPr>
      <w:bidi/>
    </w:pPr>
  </w:style>
  <w:style w:type="paragraph" w:customStyle="1" w:styleId="DBB34CF994914D3DADC8D61ED97F5421">
    <w:name w:val="DBB34CF994914D3DADC8D61ED97F5421"/>
    <w:rsid w:val="008738E3"/>
    <w:pPr>
      <w:bidi/>
    </w:pPr>
  </w:style>
  <w:style w:type="paragraph" w:customStyle="1" w:styleId="83FBCAEE840B47A9AEC554AD3914D4F3">
    <w:name w:val="83FBCAEE840B47A9AEC554AD3914D4F3"/>
    <w:rsid w:val="008738E3"/>
    <w:pPr>
      <w:bidi/>
    </w:pPr>
  </w:style>
  <w:style w:type="paragraph" w:customStyle="1" w:styleId="0DB3A8079B314DBA89BC0FC6F790E7B5">
    <w:name w:val="0DB3A8079B314DBA89BC0FC6F790E7B5"/>
    <w:rsid w:val="008738E3"/>
    <w:pPr>
      <w:bidi/>
    </w:pPr>
  </w:style>
  <w:style w:type="paragraph" w:customStyle="1" w:styleId="AF7293D676EA4E9AAA758D4CDE060D4B">
    <w:name w:val="AF7293D676EA4E9AAA758D4CDE060D4B"/>
    <w:rsid w:val="008738E3"/>
    <w:pPr>
      <w:bidi/>
    </w:pPr>
  </w:style>
  <w:style w:type="paragraph" w:customStyle="1" w:styleId="18FC2D22E1F04A6693AF3672DB7CEC81">
    <w:name w:val="18FC2D22E1F04A6693AF3672DB7CEC81"/>
    <w:rsid w:val="008738E3"/>
    <w:pPr>
      <w:bidi/>
    </w:pPr>
  </w:style>
  <w:style w:type="paragraph" w:customStyle="1" w:styleId="C7888FB66E0D4945B7672C6B0A25AA2D">
    <w:name w:val="C7888FB66E0D4945B7672C6B0A25AA2D"/>
    <w:rsid w:val="008738E3"/>
    <w:pPr>
      <w:bidi/>
    </w:pPr>
  </w:style>
  <w:style w:type="paragraph" w:customStyle="1" w:styleId="C5A75478AC6B4C7C91E3D86F37D770BE">
    <w:name w:val="C5A75478AC6B4C7C91E3D86F37D770BE"/>
    <w:rsid w:val="008738E3"/>
    <w:pPr>
      <w:bidi/>
    </w:pPr>
  </w:style>
  <w:style w:type="paragraph" w:customStyle="1" w:styleId="98883C9A7B7646ECA6D5682B5C6B66EC">
    <w:name w:val="98883C9A7B7646ECA6D5682B5C6B66EC"/>
    <w:rsid w:val="008738E3"/>
    <w:pPr>
      <w:bidi/>
    </w:pPr>
  </w:style>
  <w:style w:type="paragraph" w:customStyle="1" w:styleId="5CFCF99D26CF4BC39416C709FCE1BD2C">
    <w:name w:val="5CFCF99D26CF4BC39416C709FCE1BD2C"/>
    <w:rsid w:val="008738E3"/>
    <w:pPr>
      <w:bidi/>
    </w:pPr>
  </w:style>
  <w:style w:type="paragraph" w:customStyle="1" w:styleId="57D9B834D6F24944864C25096505593F">
    <w:name w:val="57D9B834D6F24944864C25096505593F"/>
    <w:rsid w:val="008738E3"/>
    <w:pPr>
      <w:bidi/>
    </w:pPr>
  </w:style>
  <w:style w:type="paragraph" w:customStyle="1" w:styleId="C5F3F9ED73D74132A6CD47E0E24BFA80">
    <w:name w:val="C5F3F9ED73D74132A6CD47E0E24BFA80"/>
    <w:rsid w:val="008738E3"/>
    <w:pPr>
      <w:bidi/>
    </w:pPr>
  </w:style>
  <w:style w:type="paragraph" w:customStyle="1" w:styleId="15A58C047DE44494B4B8DAB5CB565A0A">
    <w:name w:val="15A58C047DE44494B4B8DAB5CB565A0A"/>
    <w:rsid w:val="008738E3"/>
    <w:pPr>
      <w:bidi/>
    </w:pPr>
  </w:style>
  <w:style w:type="paragraph" w:customStyle="1" w:styleId="ADABF291943F4F2481B8EC7A8769C51D">
    <w:name w:val="ADABF291943F4F2481B8EC7A8769C51D"/>
    <w:rsid w:val="008738E3"/>
    <w:pPr>
      <w:bidi/>
    </w:pPr>
  </w:style>
  <w:style w:type="paragraph" w:customStyle="1" w:styleId="BC95D6B9399D47CBA3131D6EA454B513">
    <w:name w:val="BC95D6B9399D47CBA3131D6EA454B513"/>
    <w:rsid w:val="002316C3"/>
    <w:pPr>
      <w:bidi/>
    </w:pPr>
  </w:style>
  <w:style w:type="paragraph" w:customStyle="1" w:styleId="48DB8DD9C71A4380960C4B61B59577E6">
    <w:name w:val="48DB8DD9C71A4380960C4B61B59577E6"/>
    <w:rsid w:val="002316C3"/>
    <w:pPr>
      <w:bidi/>
    </w:pPr>
  </w:style>
  <w:style w:type="paragraph" w:customStyle="1" w:styleId="555915F658724F4696EF307AD8C13758">
    <w:name w:val="555915F658724F4696EF307AD8C13758"/>
    <w:rsid w:val="002316C3"/>
    <w:pPr>
      <w:bidi/>
    </w:pPr>
  </w:style>
  <w:style w:type="paragraph" w:customStyle="1" w:styleId="14A9C44957814B27A42A68BDBD031E09">
    <w:name w:val="14A9C44957814B27A42A68BDBD031E09"/>
    <w:rsid w:val="002316C3"/>
    <w:pPr>
      <w:bidi/>
    </w:pPr>
  </w:style>
  <w:style w:type="paragraph" w:customStyle="1" w:styleId="481053187C2C4099BDEB23110A271DD9">
    <w:name w:val="481053187C2C4099BDEB23110A271DD9"/>
    <w:rsid w:val="00B309D1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41614-D6BB-44F6-B1C7-91260F001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380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Ehab H. Hobani</cp:lastModifiedBy>
  <cp:revision>80</cp:revision>
  <cp:lastPrinted>2018-09-21T20:08:00Z</cp:lastPrinted>
  <dcterms:created xsi:type="dcterms:W3CDTF">2017-10-26T23:17:00Z</dcterms:created>
  <dcterms:modified xsi:type="dcterms:W3CDTF">2022-02-05T15:05:00Z</dcterms:modified>
</cp:coreProperties>
</file>