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3D" w:rsidRPr="009F383D" w:rsidRDefault="005F7AC6" w:rsidP="00271A69">
      <w:pPr>
        <w:spacing w:after="200" w:line="276" w:lineRule="auto"/>
        <w:jc w:val="center"/>
        <w:rPr>
          <w:rFonts w:cs="AL-Mohanad art"/>
        </w:rPr>
      </w:pPr>
      <w:r>
        <w:rPr>
          <w:rFonts w:cs="AL-Mohanad art" w:hint="cs"/>
          <w:sz w:val="32"/>
          <w:szCs w:val="32"/>
          <w:rtl/>
        </w:rPr>
        <w:t xml:space="preserve">نموذج </w:t>
      </w:r>
      <w:r w:rsidRPr="00224B88">
        <w:rPr>
          <w:rFonts w:cs="AL-Mohanad art" w:hint="cs"/>
          <w:sz w:val="32"/>
          <w:szCs w:val="32"/>
          <w:rtl/>
        </w:rPr>
        <w:t>خطة الابتعاث</w:t>
      </w: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9"/>
        <w:gridCol w:w="1501"/>
        <w:gridCol w:w="848"/>
        <w:gridCol w:w="1180"/>
        <w:gridCol w:w="1024"/>
        <w:gridCol w:w="1526"/>
      </w:tblGrid>
      <w:tr w:rsidR="009F383D" w:rsidRPr="009F383D" w:rsidTr="008A2E79">
        <w:trPr>
          <w:jc w:val="center"/>
        </w:trPr>
        <w:tc>
          <w:tcPr>
            <w:tcW w:w="6598" w:type="dxa"/>
            <w:gridSpan w:val="6"/>
            <w:vAlign w:val="center"/>
          </w:tcPr>
          <w:p w:rsidR="009F383D" w:rsidRPr="004415CC" w:rsidRDefault="007514E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بيانات بأ</w:t>
            </w:r>
            <w:r w:rsidR="009F383D" w:rsidRPr="004415CC">
              <w:rPr>
                <w:rFonts w:ascii="Sakkal Majalla" w:hAnsi="Sakkal Majalla" w:cs="AL-Mohanad art" w:hint="cs"/>
                <w:rtl/>
              </w:rPr>
              <w:t>عداد المعيدين والمحاضرين بالقسم</w:t>
            </w:r>
          </w:p>
        </w:tc>
      </w:tr>
      <w:tr w:rsidR="004415CC" w:rsidRPr="009F383D" w:rsidTr="008A2E79">
        <w:trPr>
          <w:jc w:val="center"/>
        </w:trPr>
        <w:tc>
          <w:tcPr>
            <w:tcW w:w="519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م</w:t>
            </w:r>
          </w:p>
        </w:tc>
        <w:tc>
          <w:tcPr>
            <w:tcW w:w="1501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الرتب</w:t>
            </w:r>
            <w:bookmarkStart w:id="0" w:name="_GoBack"/>
            <w:bookmarkEnd w:id="0"/>
            <w:r w:rsidRPr="004415CC">
              <w:rPr>
                <w:rFonts w:cs="AL-Mohanad art" w:hint="cs"/>
                <w:rtl/>
              </w:rPr>
              <w:t>ة العلمية</w:t>
            </w:r>
          </w:p>
        </w:tc>
        <w:tc>
          <w:tcPr>
            <w:tcW w:w="2028" w:type="dxa"/>
            <w:gridSpan w:val="2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سعوديين</w:t>
            </w:r>
          </w:p>
        </w:tc>
        <w:tc>
          <w:tcPr>
            <w:tcW w:w="1024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غير</w:t>
            </w:r>
          </w:p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سعوديين</w:t>
            </w:r>
          </w:p>
        </w:tc>
        <w:tc>
          <w:tcPr>
            <w:tcW w:w="1526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الإجمالي</w:t>
            </w:r>
          </w:p>
        </w:tc>
      </w:tr>
      <w:tr w:rsidR="004415CC" w:rsidRPr="009F383D" w:rsidTr="008A2E79">
        <w:trPr>
          <w:jc w:val="center"/>
        </w:trPr>
        <w:tc>
          <w:tcPr>
            <w:tcW w:w="519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01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848" w:type="dxa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مبتعث</w:t>
            </w:r>
          </w:p>
        </w:tc>
        <w:tc>
          <w:tcPr>
            <w:tcW w:w="1180" w:type="dxa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غير مبتعث</w:t>
            </w:r>
          </w:p>
        </w:tc>
        <w:tc>
          <w:tcPr>
            <w:tcW w:w="1024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26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519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1</w:t>
            </w:r>
          </w:p>
        </w:tc>
        <w:tc>
          <w:tcPr>
            <w:tcW w:w="1501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معيد</w:t>
            </w:r>
          </w:p>
        </w:tc>
        <w:tc>
          <w:tcPr>
            <w:tcW w:w="848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024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ـــــ</w:t>
            </w:r>
          </w:p>
        </w:tc>
        <w:tc>
          <w:tcPr>
            <w:tcW w:w="1526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519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2</w:t>
            </w:r>
          </w:p>
        </w:tc>
        <w:tc>
          <w:tcPr>
            <w:tcW w:w="1501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محاضر</w:t>
            </w:r>
          </w:p>
        </w:tc>
        <w:tc>
          <w:tcPr>
            <w:tcW w:w="848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024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26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9215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"/>
        <w:gridCol w:w="1057"/>
        <w:gridCol w:w="1480"/>
        <w:gridCol w:w="1263"/>
        <w:gridCol w:w="1180"/>
        <w:gridCol w:w="1153"/>
        <w:gridCol w:w="2735"/>
      </w:tblGrid>
      <w:tr w:rsidR="009F383D" w:rsidRPr="009F383D" w:rsidTr="008A2E79">
        <w:trPr>
          <w:jc w:val="center"/>
        </w:trPr>
        <w:tc>
          <w:tcPr>
            <w:tcW w:w="9215" w:type="dxa"/>
            <w:gridSpan w:val="7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عدد التخصصات الدقيقة التي يحتاجها القسم</w:t>
            </w: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 w:val="restart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م</w:t>
            </w:r>
          </w:p>
        </w:tc>
        <w:tc>
          <w:tcPr>
            <w:tcW w:w="1057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التخصص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الدقيق</w:t>
            </w:r>
          </w:p>
        </w:tc>
        <w:tc>
          <w:tcPr>
            <w:tcW w:w="1480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المقررات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لهذا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</w:tc>
        <w:tc>
          <w:tcPr>
            <w:tcW w:w="2443" w:type="dxa"/>
            <w:gridSpan w:val="2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="004648E6">
              <w:rPr>
                <w:rFonts w:ascii="Sakkal Majalla" w:hAnsi="Sakkal Majalla" w:cs="AL-Mohanad art" w:hint="cs"/>
                <w:rtl/>
                <w:lang w:bidi="ar-EG"/>
              </w:rPr>
              <w:t>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هيئة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التدريس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في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هذا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</w:tc>
        <w:tc>
          <w:tcPr>
            <w:tcW w:w="1153" w:type="dxa"/>
            <w:vMerge w:val="restart"/>
            <w:vAlign w:val="center"/>
          </w:tcPr>
          <w:p w:rsidR="009F383D" w:rsidRPr="009F383D" w:rsidRDefault="00C76335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الإجمالي</w:t>
            </w:r>
          </w:p>
        </w:tc>
        <w:tc>
          <w:tcPr>
            <w:tcW w:w="2735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الاحتياج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في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هذا</w:t>
            </w:r>
            <w:r w:rsidR="004648E6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(سعودي)</w:t>
            </w: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5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443" w:type="dxa"/>
            <w:gridSpan w:val="2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سعودي</w:t>
            </w:r>
          </w:p>
        </w:tc>
        <w:tc>
          <w:tcPr>
            <w:tcW w:w="1153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5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6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مبتعث</w:t>
            </w:r>
          </w:p>
        </w:tc>
        <w:tc>
          <w:tcPr>
            <w:tcW w:w="11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غير مبتعث</w:t>
            </w:r>
          </w:p>
        </w:tc>
        <w:tc>
          <w:tcPr>
            <w:tcW w:w="1153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1</w:t>
            </w:r>
          </w:p>
        </w:tc>
        <w:tc>
          <w:tcPr>
            <w:tcW w:w="105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6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5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4"/>
        <w:gridCol w:w="2925"/>
        <w:gridCol w:w="1437"/>
        <w:gridCol w:w="1373"/>
      </w:tblGrid>
      <w:tr w:rsidR="009F383D" w:rsidRPr="009F383D" w:rsidTr="008A2E79">
        <w:trPr>
          <w:jc w:val="center"/>
        </w:trPr>
        <w:tc>
          <w:tcPr>
            <w:tcW w:w="6139" w:type="dxa"/>
            <w:gridSpan w:val="4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بيانات عن دول الابتعاث الحالية</w:t>
            </w: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م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مرحلة الدراسة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دولة الابتعاث</w:t>
            </w: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 المبتعثين</w:t>
            </w: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1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اللغة الانجليزية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2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الماجستير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3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الدكتوراه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4</w:t>
            </w:r>
          </w:p>
        </w:tc>
        <w:tc>
          <w:tcPr>
            <w:tcW w:w="2925" w:type="dxa"/>
            <w:vAlign w:val="center"/>
          </w:tcPr>
          <w:p w:rsidR="009F383D" w:rsidRPr="009F383D" w:rsidRDefault="00224B88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>
              <w:rPr>
                <w:rFonts w:ascii="Sakkal Majalla" w:hAnsi="Sakkal Majalla" w:cs="AL-Mohanad art" w:hint="cs"/>
                <w:rtl/>
                <w:lang w:bidi="ar-EG"/>
              </w:rPr>
              <w:t>البورد/</w:t>
            </w:r>
            <w:r w:rsidR="009F383D" w:rsidRPr="009F383D">
              <w:rPr>
                <w:rFonts w:ascii="Sakkal Majalla" w:hAnsi="Sakkal Majalla" w:cs="AL-Mohanad art" w:hint="cs"/>
                <w:rtl/>
                <w:lang w:bidi="ar-EG"/>
              </w:rPr>
              <w:t>الزمالة</w:t>
            </w:r>
            <w:r>
              <w:rPr>
                <w:rFonts w:ascii="Sakkal Majalla" w:hAnsi="Sakkal Majalla" w:cs="AL-Mohanad art" w:hint="cs"/>
                <w:rtl/>
                <w:lang w:bidi="ar-EG"/>
              </w:rPr>
              <w:t>/شهادة الاختصاص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</w:tblGrid>
      <w:tr w:rsidR="009F383D" w:rsidRPr="009F383D" w:rsidTr="008A2E79">
        <w:trPr>
          <w:jc w:val="center"/>
        </w:trPr>
        <w:tc>
          <w:tcPr>
            <w:tcW w:w="7178" w:type="dxa"/>
            <w:gridSpan w:val="4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بيانات </w:t>
            </w:r>
            <w:r w:rsidR="00C76335">
              <w:rPr>
                <w:rFonts w:ascii="Sakkal Majalla" w:hAnsi="Sakkal Majalla" w:cs="AL-Mohanad art" w:hint="cs"/>
                <w:rtl/>
                <w:lang w:bidi="ar-EG"/>
              </w:rPr>
              <w:t>بأ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 هيئة التدريس بالقسم السعوديين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م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الاسم </w:t>
            </w: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التخصص الدقيق 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</w:tblGrid>
      <w:tr w:rsidR="009F383D" w:rsidRPr="009F383D" w:rsidTr="008A2E79">
        <w:trPr>
          <w:jc w:val="center"/>
        </w:trPr>
        <w:tc>
          <w:tcPr>
            <w:tcW w:w="7178" w:type="dxa"/>
            <w:gridSpan w:val="4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بيانات </w:t>
            </w:r>
            <w:r w:rsidR="00C76335">
              <w:rPr>
                <w:rFonts w:ascii="Sakkal Majalla" w:hAnsi="Sakkal Majalla" w:cs="AL-Mohanad art" w:hint="cs"/>
                <w:rtl/>
                <w:lang w:bidi="ar-EG"/>
              </w:rPr>
              <w:t>بأ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 هيئة التدريس بالقسم غير السعوديين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م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الاسم </w:t>
            </w: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التخصص الدقيق 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p w:rsidR="009F383D" w:rsidRPr="00816F36" w:rsidRDefault="00816F36" w:rsidP="00271A69">
      <w:pPr>
        <w:jc w:val="center"/>
        <w:rPr>
          <w:rFonts w:cs="AL-Mohanad art"/>
          <w:sz w:val="32"/>
          <w:szCs w:val="32"/>
          <w:rtl/>
        </w:rPr>
      </w:pPr>
      <w:r w:rsidRPr="003D245E">
        <w:rPr>
          <w:rFonts w:cs="AL-Mohanad art" w:hint="cs"/>
          <w:color w:val="FF0000"/>
          <w:sz w:val="32"/>
          <w:szCs w:val="32"/>
          <w:u w:val="single"/>
          <w:rtl/>
        </w:rPr>
        <w:t>ملاحظة هامة</w:t>
      </w:r>
      <w:r w:rsidRPr="003D245E">
        <w:rPr>
          <w:rFonts w:cs="AL-Mohanad art" w:hint="cs"/>
          <w:color w:val="FF0000"/>
          <w:sz w:val="32"/>
          <w:szCs w:val="32"/>
          <w:rtl/>
        </w:rPr>
        <w:t>:</w:t>
      </w:r>
      <w:r w:rsidRPr="00816F36">
        <w:rPr>
          <w:rFonts w:cs="AL-Mohanad art" w:hint="cs"/>
          <w:sz w:val="32"/>
          <w:szCs w:val="32"/>
          <w:rtl/>
        </w:rPr>
        <w:t xml:space="preserve"> </w:t>
      </w:r>
      <w:r w:rsidR="008A2E79">
        <w:rPr>
          <w:rFonts w:cs="AL-Mohanad art" w:hint="cs"/>
          <w:sz w:val="32"/>
          <w:szCs w:val="32"/>
          <w:rtl/>
        </w:rPr>
        <w:t xml:space="preserve">يجب </w:t>
      </w:r>
      <w:r w:rsidRPr="00816F36">
        <w:rPr>
          <w:rFonts w:cs="AL-Mohanad art" w:hint="cs"/>
          <w:sz w:val="32"/>
          <w:szCs w:val="32"/>
          <w:rtl/>
        </w:rPr>
        <w:t xml:space="preserve">إرفاق </w:t>
      </w:r>
      <w:r>
        <w:rPr>
          <w:rFonts w:cs="AL-Mohanad art" w:hint="cs"/>
          <w:sz w:val="32"/>
          <w:szCs w:val="32"/>
          <w:rtl/>
        </w:rPr>
        <w:t>الخطة الدراسية للبرنامج المراد الابتعاث إليه.</w:t>
      </w:r>
    </w:p>
    <w:sectPr w:rsidR="009F383D" w:rsidRPr="00816F36" w:rsidSect="00BE2BBF">
      <w:headerReference w:type="default" r:id="rId8"/>
      <w:footerReference w:type="default" r:id="rId9"/>
      <w:pgSz w:w="11906" w:h="16838"/>
      <w:pgMar w:top="1701" w:right="1134" w:bottom="1440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FAD" w:rsidRDefault="004C1FAD" w:rsidP="009D253A">
      <w:r>
        <w:separator/>
      </w:r>
    </w:p>
  </w:endnote>
  <w:endnote w:type="continuationSeparator" w:id="0">
    <w:p w:rsidR="004C1FAD" w:rsidRDefault="004C1FAD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E6D" w:rsidRDefault="004D2E6D">
    <w:pPr>
      <w:pStyle w:val="a5"/>
    </w:pPr>
  </w:p>
  <w:tbl>
    <w:tblPr>
      <w:tblStyle w:val="a6"/>
      <w:bidiVisual/>
      <w:tblW w:w="0" w:type="auto"/>
      <w:tblInd w:w="2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31"/>
      <w:gridCol w:w="3131"/>
      <w:gridCol w:w="3132"/>
    </w:tblGrid>
    <w:tr w:rsidR="004D2E6D" w:rsidRPr="00D11A3A" w:rsidTr="004D2E6D">
      <w:tc>
        <w:tcPr>
          <w:tcW w:w="3131" w:type="dxa"/>
          <w:vAlign w:val="center"/>
        </w:tcPr>
        <w:p w:rsidR="004D2E6D" w:rsidRPr="00D11A3A" w:rsidRDefault="004D2E6D" w:rsidP="004B3CF1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الرقم:</w:t>
          </w:r>
          <w:r w:rsidR="005A1033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18</w:t>
          </w:r>
          <w:r w:rsidR="004B3CF1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81</w:t>
          </w:r>
          <w:r w:rsidR="005A1033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1 </w:t>
          </w:r>
        </w:p>
      </w:tc>
      <w:tc>
        <w:tcPr>
          <w:tcW w:w="3131" w:type="dxa"/>
          <w:vAlign w:val="center"/>
        </w:tcPr>
        <w:p w:rsidR="004D2E6D" w:rsidRPr="00D11A3A" w:rsidRDefault="004D2E6D" w:rsidP="004D2E6D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التاريخ:</w:t>
          </w: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begin"/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instrText xml:space="preserve"> 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</w:rPr>
            <w:instrText>DATE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instrText xml:space="preserve"> \@ "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</w:rPr>
            <w:instrText>dd/MM/yyyy" \h \u</w:instrTex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instrText xml:space="preserve"> </w:instrTex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separate"/>
          </w:r>
          <w:r w:rsidR="004A7A26">
            <w:rPr>
              <w:rFonts w:ascii="Traditional Arabic" w:hAnsi="Traditional Arabic" w:cs="AL-Mohanad art"/>
              <w:noProof/>
              <w:color w:val="1F497D" w:themeColor="text2"/>
              <w:sz w:val="26"/>
              <w:szCs w:val="26"/>
              <w:rtl/>
            </w:rPr>
            <w:t>‏04‏/07‏/1443</w: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end"/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هـ</w:t>
          </w:r>
        </w:p>
      </w:tc>
      <w:tc>
        <w:tcPr>
          <w:tcW w:w="3132" w:type="dxa"/>
          <w:vAlign w:val="center"/>
        </w:tcPr>
        <w:p w:rsidR="004D2E6D" w:rsidRPr="00D11A3A" w:rsidRDefault="004D2E6D" w:rsidP="004D2E6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المشفوعات:</w:t>
          </w: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4758C1" w:rsidRDefault="001650D3" w:rsidP="004D2E6D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11FFB9" wp14:editId="2F8C288F">
              <wp:simplePos x="0" y="0"/>
              <wp:positionH relativeFrom="column">
                <wp:posOffset>-466725</wp:posOffset>
              </wp:positionH>
              <wp:positionV relativeFrom="paragraph">
                <wp:posOffset>-296545</wp:posOffset>
              </wp:positionV>
              <wp:extent cx="7056120" cy="45720"/>
              <wp:effectExtent l="0" t="8255" r="1905" b="3175"/>
              <wp:wrapNone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7056120" cy="4572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114F18" id="AutoShape 11" o:spid="_x0000_s1026" style="position:absolute;left:0;text-align:left;margin-left:-36.75pt;margin-top:-23.35pt;width:555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CD350" wp14:editId="344363FA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F456E" w:rsidRPr="00724D3E" w:rsidRDefault="009F456E" w:rsidP="004A7A26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</w:t>
                          </w:r>
                          <w:r w:rsidR="004A7A26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ـــ 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="004A7A26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: 173298878 00966</w:t>
                          </w:r>
                        </w:p>
                        <w:p w:rsidR="009F456E" w:rsidRPr="00E55687" w:rsidRDefault="009F456E" w:rsidP="009F456E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</w:t>
                          </w:r>
                          <w:proofErr w:type="gramStart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Tel :</w:t>
                          </w:r>
                          <w:proofErr w:type="gramEnd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:rsidR="009F456E" w:rsidRPr="00E46256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9F456E" w:rsidRPr="00724D3E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9F456E" w:rsidRPr="00122FB3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4758C1" w:rsidRPr="00E46256" w:rsidRDefault="004758C1" w:rsidP="009637DB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CD350" id="_x0000_t202" coordsize="21600,21600" o:spt="202" path="m,l,21600r21600,l21600,xe">
              <v:stroke joinstyle="miter"/>
              <v:path gradientshapeok="t" o:connecttype="rect"/>
            </v:shapetype>
            <v:shape id="مربع نص 9" o:spid="_x0000_s1030" type="#_x0000_t202" style="position:absolute;left:0;text-align:left;margin-left:-10.95pt;margin-top:-2.05pt;width:513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" filled="f" stroked="f" strokeweight=".5pt">
              <v:path arrowok="t"/>
              <v:textbox>
                <w:txbxContent>
                  <w:p w:rsidR="009F456E" w:rsidRPr="00724D3E" w:rsidRDefault="009F456E" w:rsidP="004A7A26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</w:t>
                    </w:r>
                    <w:r w:rsidR="004A7A26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ـــ 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="004A7A26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: 173298878 00966</w:t>
                    </w:r>
                  </w:p>
                  <w:p w:rsidR="009F456E" w:rsidRPr="00E55687" w:rsidRDefault="009F456E" w:rsidP="009F456E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</w:t>
                    </w:r>
                    <w:proofErr w:type="gramStart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Tel :</w:t>
                    </w:r>
                    <w:proofErr w:type="gramEnd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:rsidR="009F456E" w:rsidRPr="00E46256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9F456E" w:rsidRPr="00724D3E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9F456E" w:rsidRPr="00122FB3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4758C1" w:rsidRPr="00E46256" w:rsidRDefault="004758C1" w:rsidP="009637DB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5F4557" wp14:editId="19F3D414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3199ECA" id="مستطيل مستدير الزوايا 10" o:spid="_x0000_s1026" style="position:absolute;left:0;text-align:left;margin-left:-30.2pt;margin-top:1.25pt;width:548.7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" fillcolor="#5bd4ff" stroked="f" strokeweight="2pt">
              <v:path arrowok="t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FAD" w:rsidRDefault="004C1FAD" w:rsidP="009D253A">
      <w:r>
        <w:separator/>
      </w:r>
    </w:p>
  </w:footnote>
  <w:footnote w:type="continuationSeparator" w:id="0">
    <w:p w:rsidR="004C1FAD" w:rsidRDefault="004C1FAD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A26" w:rsidRDefault="004A7A26" w:rsidP="004A7A26">
    <w:pPr>
      <w:pStyle w:val="10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48512" behindDoc="1" locked="0" layoutInCell="1" allowOverlap="1" wp14:anchorId="5DBAAB59" wp14:editId="5D4C5E4E">
          <wp:simplePos x="0" y="0"/>
          <wp:positionH relativeFrom="column">
            <wp:posOffset>2021058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0560" behindDoc="1" locked="0" layoutInCell="1" allowOverlap="1" wp14:anchorId="55CAC288" wp14:editId="5E95C055">
          <wp:simplePos x="0" y="0"/>
          <wp:positionH relativeFrom="margin">
            <wp:posOffset>2774462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Naskh"/>
        <w:noProof/>
        <w:sz w:val="32"/>
        <w:szCs w:val="32"/>
        <w:rtl/>
        <w:lang w:eastAsia="en-US"/>
      </w:rPr>
      <w:drawing>
        <wp:anchor distT="0" distB="0" distL="114300" distR="114300" simplePos="0" relativeHeight="251667968" behindDoc="1" locked="0" layoutInCell="1" allowOverlap="1" wp14:anchorId="3200706B" wp14:editId="55E59628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2030 مع شعار الوزار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BE5BD7" wp14:editId="18D622BF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7A26" w:rsidRPr="007465AE" w:rsidRDefault="004A7A26" w:rsidP="004A7A26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4A7A26" w:rsidRDefault="004A7A26" w:rsidP="004A7A26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4A7A26" w:rsidRPr="007465AE" w:rsidRDefault="004A7A26" w:rsidP="004A7A26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4A7A26" w:rsidRPr="00D34003" w:rsidRDefault="004A7A26" w:rsidP="004A7A26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:rsidR="004A7A26" w:rsidRPr="00D34003" w:rsidRDefault="004A7A26" w:rsidP="004A7A26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:rsidR="004A7A26" w:rsidRPr="000F635B" w:rsidRDefault="004A7A26" w:rsidP="004A7A26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BE5B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:rsidR="004A7A26" w:rsidRPr="007465AE" w:rsidRDefault="004A7A26" w:rsidP="004A7A26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4A7A26" w:rsidRDefault="004A7A26" w:rsidP="004A7A26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4A7A26" w:rsidRPr="007465AE" w:rsidRDefault="004A7A26" w:rsidP="004A7A26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4A7A26" w:rsidRPr="00D34003" w:rsidRDefault="004A7A26" w:rsidP="004A7A26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:rsidR="004A7A26" w:rsidRPr="00D34003" w:rsidRDefault="004A7A26" w:rsidP="004A7A26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:rsidR="004A7A26" w:rsidRPr="000F635B" w:rsidRDefault="004A7A26" w:rsidP="004A7A26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66944" behindDoc="1" locked="0" layoutInCell="1" allowOverlap="1" wp14:anchorId="69FFB27B" wp14:editId="116F0243">
          <wp:simplePos x="0" y="0"/>
          <wp:positionH relativeFrom="column">
            <wp:posOffset>4461510</wp:posOffset>
          </wp:positionH>
          <wp:positionV relativeFrom="paragraph">
            <wp:posOffset>-145415</wp:posOffset>
          </wp:positionV>
          <wp:extent cx="1885950" cy="962025"/>
          <wp:effectExtent l="19050" t="0" r="0" b="0"/>
          <wp:wrapTight wrapText="bothSides">
            <wp:wrapPolygon edited="0">
              <wp:start x="-218" y="0"/>
              <wp:lineTo x="-218" y="21386"/>
              <wp:lineTo x="21600" y="21386"/>
              <wp:lineTo x="21600" y="0"/>
              <wp:lineTo x="-218" y="0"/>
            </wp:wrapPolygon>
          </wp:wrapTight>
          <wp:docPr id="2" name="صورة 2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7A26" w:rsidRDefault="004A7A26" w:rsidP="004A7A26">
    <w:pPr>
      <w:pStyle w:val="10"/>
      <w:tabs>
        <w:tab w:val="clear" w:pos="4153"/>
        <w:tab w:val="clear" w:pos="8306"/>
        <w:tab w:val="left" w:pos="3398"/>
      </w:tabs>
      <w:rPr>
        <w:noProof/>
        <w:rtl/>
      </w:rPr>
    </w:pPr>
  </w:p>
  <w:p w:rsidR="004A7A26" w:rsidRDefault="004A7A26" w:rsidP="004A7A26">
    <w:pPr>
      <w:pStyle w:val="10"/>
      <w:rPr>
        <w:noProof/>
      </w:rPr>
    </w:pPr>
    <w:r>
      <w:rPr>
        <w:rFonts w:hint="cs"/>
        <w:noProof/>
        <w:rtl/>
      </w:rPr>
      <w:tab/>
    </w:r>
  </w:p>
  <w:p w:rsidR="004A7A26" w:rsidRDefault="004A7A26" w:rsidP="004A7A26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AB67531" wp14:editId="74BAC31F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7A26" w:rsidRPr="005D0121" w:rsidRDefault="004A7A26" w:rsidP="004A7A26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B67531" id="Text Box 4" o:spid="_x0000_s1027" type="#_x0000_t202" style="position:absolute;left:0;text-align:left;margin-left:300.45pt;margin-top:8.85pt;width:225.45pt;height:2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:rsidR="004A7A26" w:rsidRPr="005D0121" w:rsidRDefault="004A7A26" w:rsidP="004A7A26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:rsidR="004A7A26" w:rsidRDefault="004A7A26" w:rsidP="004A7A26">
    <w:pPr>
      <w:tabs>
        <w:tab w:val="left" w:pos="3660"/>
        <w:tab w:val="center" w:pos="4153"/>
      </w:tabs>
      <w:rPr>
        <w:rtl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DC72CD" wp14:editId="132CE3BD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7A26" w:rsidRPr="00F43255" w:rsidRDefault="004A7A26" w:rsidP="004A7A26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:rsidR="004A7A26" w:rsidRDefault="004A7A26" w:rsidP="004A7A26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:rsidR="004A7A26" w:rsidRPr="008542CF" w:rsidRDefault="004A7A26" w:rsidP="004A7A26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:rsidR="004A7A26" w:rsidRPr="00D023F0" w:rsidRDefault="004A7A26" w:rsidP="004A7A26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DC72CD" id="مربع نص 13" o:spid="_x0000_s1028" type="#_x0000_t202" style="position:absolute;left:0;text-align:left;margin-left:311.35pt;margin-top:12.25pt;width:208.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" filled="f" stroked="f" strokeweight=".5pt">
              <v:path arrowok="t"/>
              <v:textbox>
                <w:txbxContent>
                  <w:p w:rsidR="004A7A26" w:rsidRPr="00F43255" w:rsidRDefault="004A7A26" w:rsidP="004A7A26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:rsidR="004A7A26" w:rsidRDefault="004A7A26" w:rsidP="004A7A26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:rsidR="004A7A26" w:rsidRPr="008542CF" w:rsidRDefault="004A7A26" w:rsidP="004A7A26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:rsidR="004A7A26" w:rsidRPr="00D023F0" w:rsidRDefault="004A7A26" w:rsidP="004A7A26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C298527" wp14:editId="1FE60B8D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7A26" w:rsidRPr="00F87377" w:rsidRDefault="004A7A26" w:rsidP="004A7A26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98527" id="_x0000_s1029" type="#_x0000_t202" style="position:absolute;left:0;text-align:left;margin-left:25pt;margin-top:16.45pt;width:81.65pt;height:1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" filled="f" stroked="f" strokeweight=".5pt">
              <v:path arrowok="t"/>
              <v:textbox>
                <w:txbxContent>
                  <w:p w:rsidR="004A7A26" w:rsidRPr="00F87377" w:rsidRDefault="004A7A26" w:rsidP="004A7A26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755E6A7" wp14:editId="157E8AFC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648137F" id="مستطيل مستدير الزوايا 8" o:spid="_x0000_s1026" style="position:absolute;left:0;text-align:left;margin-left:-37.35pt;margin-top:23.3pt;width:555.6pt;height: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2A691C1" wp14:editId="3B327966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64D530" id="مستطيل مستدير الزوايا 7" o:spid="_x0000_s1026" style="position:absolute;left:0;text-align:left;margin-left:-37.4pt;margin-top:17.55pt;width:210.95pt;height:18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A680131" wp14:editId="2302850D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1EC9750" id="AutoShape 9" o:spid="_x0000_s1026" style="position:absolute;left:0;text-align:left;margin-left:316.8pt;margin-top:17.55pt;width:201.4pt;height:18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:rsidR="004A7A26" w:rsidRDefault="004A7A26" w:rsidP="004A7A26">
    <w:pPr>
      <w:pStyle w:val="a4"/>
    </w:pPr>
  </w:p>
  <w:p w:rsidR="004A7A26" w:rsidRPr="009527EF" w:rsidRDefault="004A7A26" w:rsidP="004A7A2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7633B7"/>
    <w:multiLevelType w:val="hybridMultilevel"/>
    <w:tmpl w:val="335CA206"/>
    <w:lvl w:ilvl="0" w:tplc="5E24EE86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 w15:restartNumberingAfterBreak="0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75160"/>
    <w:multiLevelType w:val="hybridMultilevel"/>
    <w:tmpl w:val="01F2E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 w15:restartNumberingAfterBreak="0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12"/>
  </w:num>
  <w:num w:numId="6">
    <w:abstractNumId w:val="2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4668"/>
    <w:rsid w:val="00005727"/>
    <w:rsid w:val="000124D9"/>
    <w:rsid w:val="00012D90"/>
    <w:rsid w:val="000204CB"/>
    <w:rsid w:val="00020C80"/>
    <w:rsid w:val="00020E48"/>
    <w:rsid w:val="000311CA"/>
    <w:rsid w:val="0003158E"/>
    <w:rsid w:val="00034726"/>
    <w:rsid w:val="00034E60"/>
    <w:rsid w:val="000425D8"/>
    <w:rsid w:val="00044A2C"/>
    <w:rsid w:val="000459A8"/>
    <w:rsid w:val="0005264F"/>
    <w:rsid w:val="00053175"/>
    <w:rsid w:val="000549DB"/>
    <w:rsid w:val="00054B4D"/>
    <w:rsid w:val="0005666A"/>
    <w:rsid w:val="00056939"/>
    <w:rsid w:val="0006187E"/>
    <w:rsid w:val="0006229C"/>
    <w:rsid w:val="00063E68"/>
    <w:rsid w:val="00064BEB"/>
    <w:rsid w:val="00065B4E"/>
    <w:rsid w:val="00067113"/>
    <w:rsid w:val="00070482"/>
    <w:rsid w:val="000708DC"/>
    <w:rsid w:val="000749D2"/>
    <w:rsid w:val="00074D9E"/>
    <w:rsid w:val="00074DF4"/>
    <w:rsid w:val="000764EC"/>
    <w:rsid w:val="00076FE0"/>
    <w:rsid w:val="000779E3"/>
    <w:rsid w:val="00081252"/>
    <w:rsid w:val="000821E0"/>
    <w:rsid w:val="000830C6"/>
    <w:rsid w:val="00083B94"/>
    <w:rsid w:val="00083D54"/>
    <w:rsid w:val="00083D80"/>
    <w:rsid w:val="00083F64"/>
    <w:rsid w:val="0008592C"/>
    <w:rsid w:val="00086B82"/>
    <w:rsid w:val="000904FA"/>
    <w:rsid w:val="00090CAD"/>
    <w:rsid w:val="00093B37"/>
    <w:rsid w:val="00095FB5"/>
    <w:rsid w:val="000968ED"/>
    <w:rsid w:val="000975CD"/>
    <w:rsid w:val="000A24C0"/>
    <w:rsid w:val="000A3037"/>
    <w:rsid w:val="000A361C"/>
    <w:rsid w:val="000A42DE"/>
    <w:rsid w:val="000A439E"/>
    <w:rsid w:val="000A498C"/>
    <w:rsid w:val="000A5512"/>
    <w:rsid w:val="000A56D0"/>
    <w:rsid w:val="000A71C5"/>
    <w:rsid w:val="000A73D8"/>
    <w:rsid w:val="000B1344"/>
    <w:rsid w:val="000B555B"/>
    <w:rsid w:val="000B5645"/>
    <w:rsid w:val="000B5E70"/>
    <w:rsid w:val="000B7123"/>
    <w:rsid w:val="000B7A48"/>
    <w:rsid w:val="000C16C9"/>
    <w:rsid w:val="000C1D0D"/>
    <w:rsid w:val="000C2991"/>
    <w:rsid w:val="000C2C0A"/>
    <w:rsid w:val="000C352D"/>
    <w:rsid w:val="000C4403"/>
    <w:rsid w:val="000C4FD9"/>
    <w:rsid w:val="000D1307"/>
    <w:rsid w:val="000D1F0A"/>
    <w:rsid w:val="000D2635"/>
    <w:rsid w:val="000D2A31"/>
    <w:rsid w:val="000D31B1"/>
    <w:rsid w:val="000D491E"/>
    <w:rsid w:val="000E08F1"/>
    <w:rsid w:val="000E1339"/>
    <w:rsid w:val="000E356A"/>
    <w:rsid w:val="000E383D"/>
    <w:rsid w:val="000E54DC"/>
    <w:rsid w:val="000E742A"/>
    <w:rsid w:val="000E79C8"/>
    <w:rsid w:val="000F124F"/>
    <w:rsid w:val="000F1F09"/>
    <w:rsid w:val="000F66E9"/>
    <w:rsid w:val="001008FA"/>
    <w:rsid w:val="0010165D"/>
    <w:rsid w:val="001031D6"/>
    <w:rsid w:val="001068FF"/>
    <w:rsid w:val="00107516"/>
    <w:rsid w:val="00110881"/>
    <w:rsid w:val="001109A0"/>
    <w:rsid w:val="00111517"/>
    <w:rsid w:val="0011312D"/>
    <w:rsid w:val="00114E44"/>
    <w:rsid w:val="001159AE"/>
    <w:rsid w:val="00116BA8"/>
    <w:rsid w:val="0011764D"/>
    <w:rsid w:val="00117BF6"/>
    <w:rsid w:val="00121288"/>
    <w:rsid w:val="00121B46"/>
    <w:rsid w:val="00124014"/>
    <w:rsid w:val="00130AE0"/>
    <w:rsid w:val="00131732"/>
    <w:rsid w:val="001327F9"/>
    <w:rsid w:val="0013516D"/>
    <w:rsid w:val="0014017E"/>
    <w:rsid w:val="00140C7C"/>
    <w:rsid w:val="0014175F"/>
    <w:rsid w:val="001428E9"/>
    <w:rsid w:val="00142CAB"/>
    <w:rsid w:val="001439C0"/>
    <w:rsid w:val="001500F4"/>
    <w:rsid w:val="001500FB"/>
    <w:rsid w:val="00152452"/>
    <w:rsid w:val="00153E82"/>
    <w:rsid w:val="00157631"/>
    <w:rsid w:val="00160866"/>
    <w:rsid w:val="001623C3"/>
    <w:rsid w:val="0016313B"/>
    <w:rsid w:val="001650D3"/>
    <w:rsid w:val="0016693E"/>
    <w:rsid w:val="00167EE6"/>
    <w:rsid w:val="001707DB"/>
    <w:rsid w:val="00170866"/>
    <w:rsid w:val="00176616"/>
    <w:rsid w:val="0017729D"/>
    <w:rsid w:val="00180005"/>
    <w:rsid w:val="001802A9"/>
    <w:rsid w:val="00182B45"/>
    <w:rsid w:val="00183FAC"/>
    <w:rsid w:val="00185A0C"/>
    <w:rsid w:val="001906CA"/>
    <w:rsid w:val="00194E0E"/>
    <w:rsid w:val="00195657"/>
    <w:rsid w:val="00195A31"/>
    <w:rsid w:val="00196917"/>
    <w:rsid w:val="00197653"/>
    <w:rsid w:val="001A052B"/>
    <w:rsid w:val="001A1B2F"/>
    <w:rsid w:val="001A30DB"/>
    <w:rsid w:val="001A3841"/>
    <w:rsid w:val="001A46BB"/>
    <w:rsid w:val="001A4B5D"/>
    <w:rsid w:val="001A5406"/>
    <w:rsid w:val="001B1758"/>
    <w:rsid w:val="001B1A23"/>
    <w:rsid w:val="001B58C9"/>
    <w:rsid w:val="001B65CD"/>
    <w:rsid w:val="001B746F"/>
    <w:rsid w:val="001B7694"/>
    <w:rsid w:val="001C07E8"/>
    <w:rsid w:val="001C22D1"/>
    <w:rsid w:val="001C26A0"/>
    <w:rsid w:val="001C323C"/>
    <w:rsid w:val="001C3680"/>
    <w:rsid w:val="001C44D8"/>
    <w:rsid w:val="001C525C"/>
    <w:rsid w:val="001C5D4B"/>
    <w:rsid w:val="001C71CB"/>
    <w:rsid w:val="001D3C65"/>
    <w:rsid w:val="001D53AD"/>
    <w:rsid w:val="001E03F2"/>
    <w:rsid w:val="001E1716"/>
    <w:rsid w:val="001E1CB7"/>
    <w:rsid w:val="001E22B0"/>
    <w:rsid w:val="001E33F6"/>
    <w:rsid w:val="001E424F"/>
    <w:rsid w:val="001E44F4"/>
    <w:rsid w:val="001E4573"/>
    <w:rsid w:val="001E4E44"/>
    <w:rsid w:val="001E5DE7"/>
    <w:rsid w:val="001E62B6"/>
    <w:rsid w:val="001F14D6"/>
    <w:rsid w:val="001F4CCA"/>
    <w:rsid w:val="001F6294"/>
    <w:rsid w:val="00201155"/>
    <w:rsid w:val="00202818"/>
    <w:rsid w:val="00205D6B"/>
    <w:rsid w:val="00206486"/>
    <w:rsid w:val="00207449"/>
    <w:rsid w:val="0021004A"/>
    <w:rsid w:val="00211731"/>
    <w:rsid w:val="00222789"/>
    <w:rsid w:val="00222C27"/>
    <w:rsid w:val="00223B47"/>
    <w:rsid w:val="00224255"/>
    <w:rsid w:val="00224B88"/>
    <w:rsid w:val="00225190"/>
    <w:rsid w:val="002259C6"/>
    <w:rsid w:val="00226E91"/>
    <w:rsid w:val="00227613"/>
    <w:rsid w:val="00227918"/>
    <w:rsid w:val="00230720"/>
    <w:rsid w:val="00230EAC"/>
    <w:rsid w:val="0023429A"/>
    <w:rsid w:val="00235024"/>
    <w:rsid w:val="00241748"/>
    <w:rsid w:val="00243F1A"/>
    <w:rsid w:val="00245056"/>
    <w:rsid w:val="00246EC6"/>
    <w:rsid w:val="00247379"/>
    <w:rsid w:val="0025154C"/>
    <w:rsid w:val="00253D37"/>
    <w:rsid w:val="002542AF"/>
    <w:rsid w:val="002547DD"/>
    <w:rsid w:val="002556B9"/>
    <w:rsid w:val="002559AA"/>
    <w:rsid w:val="00256C17"/>
    <w:rsid w:val="00260F4E"/>
    <w:rsid w:val="00266956"/>
    <w:rsid w:val="00266D92"/>
    <w:rsid w:val="002719ED"/>
    <w:rsid w:val="00271A69"/>
    <w:rsid w:val="002729BD"/>
    <w:rsid w:val="002746FC"/>
    <w:rsid w:val="002773F1"/>
    <w:rsid w:val="002816F9"/>
    <w:rsid w:val="0029021B"/>
    <w:rsid w:val="002908B0"/>
    <w:rsid w:val="00290AC3"/>
    <w:rsid w:val="00291D31"/>
    <w:rsid w:val="00292537"/>
    <w:rsid w:val="00293BB8"/>
    <w:rsid w:val="00295839"/>
    <w:rsid w:val="00296AC3"/>
    <w:rsid w:val="00296F04"/>
    <w:rsid w:val="002A2FA5"/>
    <w:rsid w:val="002A434E"/>
    <w:rsid w:val="002A57F7"/>
    <w:rsid w:val="002A7774"/>
    <w:rsid w:val="002B1689"/>
    <w:rsid w:val="002B4037"/>
    <w:rsid w:val="002B5B0F"/>
    <w:rsid w:val="002B7FB5"/>
    <w:rsid w:val="002C4A4F"/>
    <w:rsid w:val="002C4E78"/>
    <w:rsid w:val="002C527C"/>
    <w:rsid w:val="002C5ADD"/>
    <w:rsid w:val="002C5F85"/>
    <w:rsid w:val="002D2C46"/>
    <w:rsid w:val="002D7FD2"/>
    <w:rsid w:val="002E0A00"/>
    <w:rsid w:val="002E1335"/>
    <w:rsid w:val="002E15E6"/>
    <w:rsid w:val="002E1AAB"/>
    <w:rsid w:val="002E5EA6"/>
    <w:rsid w:val="002E6768"/>
    <w:rsid w:val="002E7BF7"/>
    <w:rsid w:val="002F0C83"/>
    <w:rsid w:val="002F1264"/>
    <w:rsid w:val="002F1691"/>
    <w:rsid w:val="002F25F3"/>
    <w:rsid w:val="002F675F"/>
    <w:rsid w:val="00301FD5"/>
    <w:rsid w:val="00302AA6"/>
    <w:rsid w:val="00305A70"/>
    <w:rsid w:val="00306C8B"/>
    <w:rsid w:val="00310231"/>
    <w:rsid w:val="00312760"/>
    <w:rsid w:val="00312772"/>
    <w:rsid w:val="00313B4E"/>
    <w:rsid w:val="00314D70"/>
    <w:rsid w:val="00315038"/>
    <w:rsid w:val="003171D6"/>
    <w:rsid w:val="00321CBA"/>
    <w:rsid w:val="00325109"/>
    <w:rsid w:val="003261AA"/>
    <w:rsid w:val="00330823"/>
    <w:rsid w:val="00330E3C"/>
    <w:rsid w:val="0033297C"/>
    <w:rsid w:val="00333512"/>
    <w:rsid w:val="0033377E"/>
    <w:rsid w:val="00335415"/>
    <w:rsid w:val="003356D3"/>
    <w:rsid w:val="0033586B"/>
    <w:rsid w:val="003366CF"/>
    <w:rsid w:val="00340B00"/>
    <w:rsid w:val="00343D68"/>
    <w:rsid w:val="00344253"/>
    <w:rsid w:val="003458A9"/>
    <w:rsid w:val="003543A0"/>
    <w:rsid w:val="00354572"/>
    <w:rsid w:val="00355CAC"/>
    <w:rsid w:val="003562AB"/>
    <w:rsid w:val="003562EE"/>
    <w:rsid w:val="003573FC"/>
    <w:rsid w:val="00357C91"/>
    <w:rsid w:val="003637D1"/>
    <w:rsid w:val="0036452C"/>
    <w:rsid w:val="003661C6"/>
    <w:rsid w:val="00366B7B"/>
    <w:rsid w:val="00371F70"/>
    <w:rsid w:val="00372346"/>
    <w:rsid w:val="003737C9"/>
    <w:rsid w:val="00374BE3"/>
    <w:rsid w:val="003761F3"/>
    <w:rsid w:val="00383832"/>
    <w:rsid w:val="0038621F"/>
    <w:rsid w:val="0038647C"/>
    <w:rsid w:val="0038722D"/>
    <w:rsid w:val="00387273"/>
    <w:rsid w:val="003873CD"/>
    <w:rsid w:val="003926E9"/>
    <w:rsid w:val="00394593"/>
    <w:rsid w:val="00394628"/>
    <w:rsid w:val="00394B0E"/>
    <w:rsid w:val="003962C6"/>
    <w:rsid w:val="00397245"/>
    <w:rsid w:val="00397D9B"/>
    <w:rsid w:val="003A1886"/>
    <w:rsid w:val="003A43FF"/>
    <w:rsid w:val="003B0407"/>
    <w:rsid w:val="003B2E65"/>
    <w:rsid w:val="003B3505"/>
    <w:rsid w:val="003B44C5"/>
    <w:rsid w:val="003B67EB"/>
    <w:rsid w:val="003B743E"/>
    <w:rsid w:val="003B798F"/>
    <w:rsid w:val="003C0FFE"/>
    <w:rsid w:val="003C1EBD"/>
    <w:rsid w:val="003C39F9"/>
    <w:rsid w:val="003C3BC0"/>
    <w:rsid w:val="003C5102"/>
    <w:rsid w:val="003C5E9B"/>
    <w:rsid w:val="003C69B1"/>
    <w:rsid w:val="003C6FA5"/>
    <w:rsid w:val="003C7756"/>
    <w:rsid w:val="003D1C00"/>
    <w:rsid w:val="003D245E"/>
    <w:rsid w:val="003D615F"/>
    <w:rsid w:val="003D6673"/>
    <w:rsid w:val="003D71C9"/>
    <w:rsid w:val="003D77BF"/>
    <w:rsid w:val="003E04B3"/>
    <w:rsid w:val="003E0BAF"/>
    <w:rsid w:val="003F095B"/>
    <w:rsid w:val="003F1097"/>
    <w:rsid w:val="003F175A"/>
    <w:rsid w:val="003F2D46"/>
    <w:rsid w:val="003F302A"/>
    <w:rsid w:val="003F3306"/>
    <w:rsid w:val="003F45F2"/>
    <w:rsid w:val="003F46CC"/>
    <w:rsid w:val="003F5EB0"/>
    <w:rsid w:val="003F74F8"/>
    <w:rsid w:val="004007F6"/>
    <w:rsid w:val="00400D20"/>
    <w:rsid w:val="00405A64"/>
    <w:rsid w:val="00405AD2"/>
    <w:rsid w:val="00405D09"/>
    <w:rsid w:val="00407EB3"/>
    <w:rsid w:val="0041004D"/>
    <w:rsid w:val="0041121B"/>
    <w:rsid w:val="00411E01"/>
    <w:rsid w:val="004127FD"/>
    <w:rsid w:val="00413B19"/>
    <w:rsid w:val="00414DF4"/>
    <w:rsid w:val="00415754"/>
    <w:rsid w:val="004172A6"/>
    <w:rsid w:val="004176C4"/>
    <w:rsid w:val="0042074F"/>
    <w:rsid w:val="00421FFD"/>
    <w:rsid w:val="004222F3"/>
    <w:rsid w:val="004222F9"/>
    <w:rsid w:val="004232B2"/>
    <w:rsid w:val="00423B90"/>
    <w:rsid w:val="00424CA1"/>
    <w:rsid w:val="004253BD"/>
    <w:rsid w:val="00425A93"/>
    <w:rsid w:val="004301B7"/>
    <w:rsid w:val="00431183"/>
    <w:rsid w:val="004330B0"/>
    <w:rsid w:val="00433BF4"/>
    <w:rsid w:val="004350F7"/>
    <w:rsid w:val="0043774D"/>
    <w:rsid w:val="004415CC"/>
    <w:rsid w:val="00442315"/>
    <w:rsid w:val="00446B69"/>
    <w:rsid w:val="004505CF"/>
    <w:rsid w:val="00450BAA"/>
    <w:rsid w:val="00452390"/>
    <w:rsid w:val="00453989"/>
    <w:rsid w:val="004550A6"/>
    <w:rsid w:val="00455796"/>
    <w:rsid w:val="0045647F"/>
    <w:rsid w:val="004612EF"/>
    <w:rsid w:val="0046204C"/>
    <w:rsid w:val="004642BE"/>
    <w:rsid w:val="004648E6"/>
    <w:rsid w:val="00464B2E"/>
    <w:rsid w:val="004656E8"/>
    <w:rsid w:val="00467374"/>
    <w:rsid w:val="00470E75"/>
    <w:rsid w:val="00471666"/>
    <w:rsid w:val="00472F42"/>
    <w:rsid w:val="00473230"/>
    <w:rsid w:val="00473CEB"/>
    <w:rsid w:val="00475277"/>
    <w:rsid w:val="004758C1"/>
    <w:rsid w:val="00480A25"/>
    <w:rsid w:val="00481074"/>
    <w:rsid w:val="00481DB1"/>
    <w:rsid w:val="00483642"/>
    <w:rsid w:val="00483E57"/>
    <w:rsid w:val="004870C9"/>
    <w:rsid w:val="00487434"/>
    <w:rsid w:val="00494D04"/>
    <w:rsid w:val="0049594A"/>
    <w:rsid w:val="00497AF9"/>
    <w:rsid w:val="004A2243"/>
    <w:rsid w:val="004A3858"/>
    <w:rsid w:val="004A45CA"/>
    <w:rsid w:val="004A6001"/>
    <w:rsid w:val="004A6837"/>
    <w:rsid w:val="004A6852"/>
    <w:rsid w:val="004A6CC8"/>
    <w:rsid w:val="004A76D3"/>
    <w:rsid w:val="004A7A26"/>
    <w:rsid w:val="004A7F3D"/>
    <w:rsid w:val="004B0169"/>
    <w:rsid w:val="004B320D"/>
    <w:rsid w:val="004B3933"/>
    <w:rsid w:val="004B3CF1"/>
    <w:rsid w:val="004B4A6A"/>
    <w:rsid w:val="004B7A02"/>
    <w:rsid w:val="004B7DD3"/>
    <w:rsid w:val="004C1FAD"/>
    <w:rsid w:val="004C2ACB"/>
    <w:rsid w:val="004C2CE4"/>
    <w:rsid w:val="004C43A7"/>
    <w:rsid w:val="004C52A5"/>
    <w:rsid w:val="004D0424"/>
    <w:rsid w:val="004D14A3"/>
    <w:rsid w:val="004D2389"/>
    <w:rsid w:val="004D2E6D"/>
    <w:rsid w:val="004D5046"/>
    <w:rsid w:val="004D6610"/>
    <w:rsid w:val="004D7AE6"/>
    <w:rsid w:val="004E07EE"/>
    <w:rsid w:val="004E277C"/>
    <w:rsid w:val="004E4D32"/>
    <w:rsid w:val="004E634C"/>
    <w:rsid w:val="004F0D89"/>
    <w:rsid w:val="004F24D1"/>
    <w:rsid w:val="004F5143"/>
    <w:rsid w:val="004F608F"/>
    <w:rsid w:val="004F6483"/>
    <w:rsid w:val="004F6525"/>
    <w:rsid w:val="00500E94"/>
    <w:rsid w:val="005018DB"/>
    <w:rsid w:val="005020CA"/>
    <w:rsid w:val="00503404"/>
    <w:rsid w:val="00503516"/>
    <w:rsid w:val="005039FE"/>
    <w:rsid w:val="005043D1"/>
    <w:rsid w:val="0050672F"/>
    <w:rsid w:val="005078FE"/>
    <w:rsid w:val="00510D97"/>
    <w:rsid w:val="00513C11"/>
    <w:rsid w:val="005159E3"/>
    <w:rsid w:val="00517046"/>
    <w:rsid w:val="00517AFF"/>
    <w:rsid w:val="005200D7"/>
    <w:rsid w:val="005208FC"/>
    <w:rsid w:val="00521086"/>
    <w:rsid w:val="00521C74"/>
    <w:rsid w:val="00521F02"/>
    <w:rsid w:val="0052231A"/>
    <w:rsid w:val="0052346B"/>
    <w:rsid w:val="00523D42"/>
    <w:rsid w:val="0052526C"/>
    <w:rsid w:val="00525BD6"/>
    <w:rsid w:val="00530B69"/>
    <w:rsid w:val="0053204C"/>
    <w:rsid w:val="005332E0"/>
    <w:rsid w:val="00533B52"/>
    <w:rsid w:val="005406D4"/>
    <w:rsid w:val="00540B73"/>
    <w:rsid w:val="00542E1F"/>
    <w:rsid w:val="00543DFB"/>
    <w:rsid w:val="00544508"/>
    <w:rsid w:val="00547DDD"/>
    <w:rsid w:val="005504A5"/>
    <w:rsid w:val="005510EF"/>
    <w:rsid w:val="00553DE4"/>
    <w:rsid w:val="00555F9C"/>
    <w:rsid w:val="00557FCF"/>
    <w:rsid w:val="0056453E"/>
    <w:rsid w:val="00564AD4"/>
    <w:rsid w:val="00565381"/>
    <w:rsid w:val="00566814"/>
    <w:rsid w:val="0056694C"/>
    <w:rsid w:val="00566FED"/>
    <w:rsid w:val="00567165"/>
    <w:rsid w:val="005671ED"/>
    <w:rsid w:val="005734C0"/>
    <w:rsid w:val="005778FD"/>
    <w:rsid w:val="00581967"/>
    <w:rsid w:val="00582066"/>
    <w:rsid w:val="0058482F"/>
    <w:rsid w:val="00585CFC"/>
    <w:rsid w:val="00587402"/>
    <w:rsid w:val="00591613"/>
    <w:rsid w:val="005916DD"/>
    <w:rsid w:val="00591DBF"/>
    <w:rsid w:val="00592196"/>
    <w:rsid w:val="00592742"/>
    <w:rsid w:val="00594885"/>
    <w:rsid w:val="00594B9A"/>
    <w:rsid w:val="00595CC1"/>
    <w:rsid w:val="0059677E"/>
    <w:rsid w:val="005A1033"/>
    <w:rsid w:val="005A1793"/>
    <w:rsid w:val="005A2416"/>
    <w:rsid w:val="005A51E4"/>
    <w:rsid w:val="005A63AF"/>
    <w:rsid w:val="005B3548"/>
    <w:rsid w:val="005B35E5"/>
    <w:rsid w:val="005C4762"/>
    <w:rsid w:val="005C4837"/>
    <w:rsid w:val="005C77D1"/>
    <w:rsid w:val="005D0121"/>
    <w:rsid w:val="005D031B"/>
    <w:rsid w:val="005D3A7B"/>
    <w:rsid w:val="005D461B"/>
    <w:rsid w:val="005E1741"/>
    <w:rsid w:val="005E2477"/>
    <w:rsid w:val="005E3D99"/>
    <w:rsid w:val="005E5FC7"/>
    <w:rsid w:val="005E648C"/>
    <w:rsid w:val="005E71BC"/>
    <w:rsid w:val="005F2DC9"/>
    <w:rsid w:val="005F3CFA"/>
    <w:rsid w:val="005F71D1"/>
    <w:rsid w:val="005F7AC6"/>
    <w:rsid w:val="00600A6E"/>
    <w:rsid w:val="00601EBC"/>
    <w:rsid w:val="00602878"/>
    <w:rsid w:val="00605D22"/>
    <w:rsid w:val="00605F0B"/>
    <w:rsid w:val="00610B32"/>
    <w:rsid w:val="00610D18"/>
    <w:rsid w:val="00610D21"/>
    <w:rsid w:val="00615816"/>
    <w:rsid w:val="0062009D"/>
    <w:rsid w:val="00622C8B"/>
    <w:rsid w:val="00623381"/>
    <w:rsid w:val="006245B9"/>
    <w:rsid w:val="00626566"/>
    <w:rsid w:val="00626ACB"/>
    <w:rsid w:val="006311EA"/>
    <w:rsid w:val="0063181C"/>
    <w:rsid w:val="00635DA2"/>
    <w:rsid w:val="00636F16"/>
    <w:rsid w:val="00637345"/>
    <w:rsid w:val="00637899"/>
    <w:rsid w:val="00637E63"/>
    <w:rsid w:val="00644429"/>
    <w:rsid w:val="00644937"/>
    <w:rsid w:val="00645D35"/>
    <w:rsid w:val="00647A35"/>
    <w:rsid w:val="00647C39"/>
    <w:rsid w:val="00647E96"/>
    <w:rsid w:val="006533F8"/>
    <w:rsid w:val="006540A8"/>
    <w:rsid w:val="00654576"/>
    <w:rsid w:val="006575D0"/>
    <w:rsid w:val="00662DEA"/>
    <w:rsid w:val="0066624E"/>
    <w:rsid w:val="0067331A"/>
    <w:rsid w:val="00673A7A"/>
    <w:rsid w:val="006749EC"/>
    <w:rsid w:val="00674BF9"/>
    <w:rsid w:val="00675227"/>
    <w:rsid w:val="00676329"/>
    <w:rsid w:val="006809E4"/>
    <w:rsid w:val="00680BCC"/>
    <w:rsid w:val="00681C11"/>
    <w:rsid w:val="00683DE2"/>
    <w:rsid w:val="006848AB"/>
    <w:rsid w:val="00684C4F"/>
    <w:rsid w:val="00685193"/>
    <w:rsid w:val="00691155"/>
    <w:rsid w:val="00693381"/>
    <w:rsid w:val="00693945"/>
    <w:rsid w:val="00693F03"/>
    <w:rsid w:val="00694A26"/>
    <w:rsid w:val="00695E9F"/>
    <w:rsid w:val="006A034F"/>
    <w:rsid w:val="006A2614"/>
    <w:rsid w:val="006A4BC0"/>
    <w:rsid w:val="006A5ABF"/>
    <w:rsid w:val="006A7C7E"/>
    <w:rsid w:val="006B05C5"/>
    <w:rsid w:val="006B136E"/>
    <w:rsid w:val="006B15E3"/>
    <w:rsid w:val="006B1875"/>
    <w:rsid w:val="006C1A62"/>
    <w:rsid w:val="006C2253"/>
    <w:rsid w:val="006C2B0C"/>
    <w:rsid w:val="006D41DA"/>
    <w:rsid w:val="006D4825"/>
    <w:rsid w:val="006E031E"/>
    <w:rsid w:val="006E4BA3"/>
    <w:rsid w:val="006F1E60"/>
    <w:rsid w:val="006F27FE"/>
    <w:rsid w:val="006F46BD"/>
    <w:rsid w:val="006F4F23"/>
    <w:rsid w:val="006F7865"/>
    <w:rsid w:val="00703A34"/>
    <w:rsid w:val="00705361"/>
    <w:rsid w:val="00705DE8"/>
    <w:rsid w:val="00706710"/>
    <w:rsid w:val="00710179"/>
    <w:rsid w:val="00710C52"/>
    <w:rsid w:val="00710E38"/>
    <w:rsid w:val="00715D9C"/>
    <w:rsid w:val="00716057"/>
    <w:rsid w:val="00722E6D"/>
    <w:rsid w:val="007266A0"/>
    <w:rsid w:val="00727726"/>
    <w:rsid w:val="0073227E"/>
    <w:rsid w:val="00741E79"/>
    <w:rsid w:val="007465AE"/>
    <w:rsid w:val="0074767E"/>
    <w:rsid w:val="00747E05"/>
    <w:rsid w:val="007514EC"/>
    <w:rsid w:val="007536EE"/>
    <w:rsid w:val="00755CEC"/>
    <w:rsid w:val="007570BE"/>
    <w:rsid w:val="00757866"/>
    <w:rsid w:val="00760C7C"/>
    <w:rsid w:val="00760D5F"/>
    <w:rsid w:val="00761732"/>
    <w:rsid w:val="007622F3"/>
    <w:rsid w:val="007664A3"/>
    <w:rsid w:val="00773C27"/>
    <w:rsid w:val="00773E68"/>
    <w:rsid w:val="00780133"/>
    <w:rsid w:val="00781B2E"/>
    <w:rsid w:val="00781DC4"/>
    <w:rsid w:val="00783218"/>
    <w:rsid w:val="0078375A"/>
    <w:rsid w:val="0078445A"/>
    <w:rsid w:val="007854A3"/>
    <w:rsid w:val="00785F91"/>
    <w:rsid w:val="007862F0"/>
    <w:rsid w:val="00790595"/>
    <w:rsid w:val="00790F86"/>
    <w:rsid w:val="007916A6"/>
    <w:rsid w:val="007952CB"/>
    <w:rsid w:val="00796D39"/>
    <w:rsid w:val="00797F67"/>
    <w:rsid w:val="007A1026"/>
    <w:rsid w:val="007A1710"/>
    <w:rsid w:val="007A2583"/>
    <w:rsid w:val="007B3CF1"/>
    <w:rsid w:val="007B55BB"/>
    <w:rsid w:val="007B672B"/>
    <w:rsid w:val="007B6B9B"/>
    <w:rsid w:val="007B75DA"/>
    <w:rsid w:val="007C067E"/>
    <w:rsid w:val="007C12CD"/>
    <w:rsid w:val="007C3CA8"/>
    <w:rsid w:val="007D7711"/>
    <w:rsid w:val="007E10AC"/>
    <w:rsid w:val="007E2C58"/>
    <w:rsid w:val="007E338D"/>
    <w:rsid w:val="007F01E3"/>
    <w:rsid w:val="007F0205"/>
    <w:rsid w:val="007F0217"/>
    <w:rsid w:val="007F0C4B"/>
    <w:rsid w:val="007F0D7C"/>
    <w:rsid w:val="007F17C7"/>
    <w:rsid w:val="007F2A52"/>
    <w:rsid w:val="007F3C06"/>
    <w:rsid w:val="007F520C"/>
    <w:rsid w:val="0080026E"/>
    <w:rsid w:val="008076D9"/>
    <w:rsid w:val="008107C6"/>
    <w:rsid w:val="00810918"/>
    <w:rsid w:val="00813683"/>
    <w:rsid w:val="00813910"/>
    <w:rsid w:val="00814B4E"/>
    <w:rsid w:val="008157DC"/>
    <w:rsid w:val="0081631B"/>
    <w:rsid w:val="00816F36"/>
    <w:rsid w:val="00823D62"/>
    <w:rsid w:val="00824147"/>
    <w:rsid w:val="008264A2"/>
    <w:rsid w:val="00826DED"/>
    <w:rsid w:val="0082706C"/>
    <w:rsid w:val="00830724"/>
    <w:rsid w:val="008314FD"/>
    <w:rsid w:val="008359A9"/>
    <w:rsid w:val="00836B63"/>
    <w:rsid w:val="00837BCF"/>
    <w:rsid w:val="00840F63"/>
    <w:rsid w:val="008417FB"/>
    <w:rsid w:val="0084378D"/>
    <w:rsid w:val="008476ED"/>
    <w:rsid w:val="00847CAE"/>
    <w:rsid w:val="008542CF"/>
    <w:rsid w:val="00855876"/>
    <w:rsid w:val="00856E47"/>
    <w:rsid w:val="008602D4"/>
    <w:rsid w:val="008620CE"/>
    <w:rsid w:val="00866EA7"/>
    <w:rsid w:val="00870029"/>
    <w:rsid w:val="00871509"/>
    <w:rsid w:val="008726E8"/>
    <w:rsid w:val="0087279E"/>
    <w:rsid w:val="00873F00"/>
    <w:rsid w:val="008742C8"/>
    <w:rsid w:val="008753C7"/>
    <w:rsid w:val="00880254"/>
    <w:rsid w:val="0088054F"/>
    <w:rsid w:val="00882560"/>
    <w:rsid w:val="008859E5"/>
    <w:rsid w:val="00887348"/>
    <w:rsid w:val="008960F1"/>
    <w:rsid w:val="008A0976"/>
    <w:rsid w:val="008A2E79"/>
    <w:rsid w:val="008A4C63"/>
    <w:rsid w:val="008A4F57"/>
    <w:rsid w:val="008A63D9"/>
    <w:rsid w:val="008B1795"/>
    <w:rsid w:val="008B2515"/>
    <w:rsid w:val="008C02B8"/>
    <w:rsid w:val="008C07D6"/>
    <w:rsid w:val="008C1B29"/>
    <w:rsid w:val="008C32FB"/>
    <w:rsid w:val="008C6297"/>
    <w:rsid w:val="008C657C"/>
    <w:rsid w:val="008C7538"/>
    <w:rsid w:val="008D1B65"/>
    <w:rsid w:val="008D27C4"/>
    <w:rsid w:val="008D2950"/>
    <w:rsid w:val="008D2C31"/>
    <w:rsid w:val="008D3255"/>
    <w:rsid w:val="008D41A8"/>
    <w:rsid w:val="008D6DD8"/>
    <w:rsid w:val="008E2029"/>
    <w:rsid w:val="008E4CD9"/>
    <w:rsid w:val="008E53AB"/>
    <w:rsid w:val="008E5CF8"/>
    <w:rsid w:val="008E6B31"/>
    <w:rsid w:val="008F22A4"/>
    <w:rsid w:val="008F48FC"/>
    <w:rsid w:val="009005C5"/>
    <w:rsid w:val="00901D57"/>
    <w:rsid w:val="00903190"/>
    <w:rsid w:val="0090343C"/>
    <w:rsid w:val="00904452"/>
    <w:rsid w:val="00904EB7"/>
    <w:rsid w:val="009058C3"/>
    <w:rsid w:val="00906C34"/>
    <w:rsid w:val="00910F62"/>
    <w:rsid w:val="00910FE9"/>
    <w:rsid w:val="0091161E"/>
    <w:rsid w:val="009119F9"/>
    <w:rsid w:val="00912B3F"/>
    <w:rsid w:val="0091382A"/>
    <w:rsid w:val="00913BE5"/>
    <w:rsid w:val="00913F9B"/>
    <w:rsid w:val="009152BE"/>
    <w:rsid w:val="00915352"/>
    <w:rsid w:val="00915EB3"/>
    <w:rsid w:val="00915F91"/>
    <w:rsid w:val="009175B3"/>
    <w:rsid w:val="00920E48"/>
    <w:rsid w:val="00922C66"/>
    <w:rsid w:val="009235F6"/>
    <w:rsid w:val="00924AA4"/>
    <w:rsid w:val="00925447"/>
    <w:rsid w:val="009268C5"/>
    <w:rsid w:val="00926C2B"/>
    <w:rsid w:val="00927AF4"/>
    <w:rsid w:val="009329A5"/>
    <w:rsid w:val="00932FAF"/>
    <w:rsid w:val="00932FBC"/>
    <w:rsid w:val="0093470D"/>
    <w:rsid w:val="009356F2"/>
    <w:rsid w:val="00935D39"/>
    <w:rsid w:val="009374B9"/>
    <w:rsid w:val="009375A4"/>
    <w:rsid w:val="00940534"/>
    <w:rsid w:val="009417D5"/>
    <w:rsid w:val="00944966"/>
    <w:rsid w:val="0094512F"/>
    <w:rsid w:val="00945B37"/>
    <w:rsid w:val="0095084D"/>
    <w:rsid w:val="00952C6C"/>
    <w:rsid w:val="00956176"/>
    <w:rsid w:val="00957521"/>
    <w:rsid w:val="00957ED9"/>
    <w:rsid w:val="009617A8"/>
    <w:rsid w:val="00963040"/>
    <w:rsid w:val="009637DB"/>
    <w:rsid w:val="0096719A"/>
    <w:rsid w:val="00974F9B"/>
    <w:rsid w:val="009755E7"/>
    <w:rsid w:val="0097591F"/>
    <w:rsid w:val="00977572"/>
    <w:rsid w:val="00980823"/>
    <w:rsid w:val="00983C58"/>
    <w:rsid w:val="00984B1F"/>
    <w:rsid w:val="0098576E"/>
    <w:rsid w:val="00987D3E"/>
    <w:rsid w:val="00991538"/>
    <w:rsid w:val="009919B7"/>
    <w:rsid w:val="00992312"/>
    <w:rsid w:val="00994D52"/>
    <w:rsid w:val="009959F7"/>
    <w:rsid w:val="009964C0"/>
    <w:rsid w:val="009A079F"/>
    <w:rsid w:val="009A3BF9"/>
    <w:rsid w:val="009A3C7F"/>
    <w:rsid w:val="009B009C"/>
    <w:rsid w:val="009B0F33"/>
    <w:rsid w:val="009B1A5B"/>
    <w:rsid w:val="009B28D5"/>
    <w:rsid w:val="009B7583"/>
    <w:rsid w:val="009C1981"/>
    <w:rsid w:val="009C2393"/>
    <w:rsid w:val="009C49A8"/>
    <w:rsid w:val="009C57ED"/>
    <w:rsid w:val="009C5DC6"/>
    <w:rsid w:val="009D1B5C"/>
    <w:rsid w:val="009D253A"/>
    <w:rsid w:val="009D4545"/>
    <w:rsid w:val="009D49BB"/>
    <w:rsid w:val="009D74AF"/>
    <w:rsid w:val="009E0DD7"/>
    <w:rsid w:val="009E2F05"/>
    <w:rsid w:val="009E39C6"/>
    <w:rsid w:val="009E5C7F"/>
    <w:rsid w:val="009E650C"/>
    <w:rsid w:val="009F0AB2"/>
    <w:rsid w:val="009F31C1"/>
    <w:rsid w:val="009F3636"/>
    <w:rsid w:val="009F3648"/>
    <w:rsid w:val="009F37F5"/>
    <w:rsid w:val="009F383D"/>
    <w:rsid w:val="009F3D10"/>
    <w:rsid w:val="009F456E"/>
    <w:rsid w:val="009F4DA1"/>
    <w:rsid w:val="00A00438"/>
    <w:rsid w:val="00A02379"/>
    <w:rsid w:val="00A02C6B"/>
    <w:rsid w:val="00A03301"/>
    <w:rsid w:val="00A043A4"/>
    <w:rsid w:val="00A048CE"/>
    <w:rsid w:val="00A04F02"/>
    <w:rsid w:val="00A0505B"/>
    <w:rsid w:val="00A05682"/>
    <w:rsid w:val="00A065A8"/>
    <w:rsid w:val="00A06D88"/>
    <w:rsid w:val="00A108DD"/>
    <w:rsid w:val="00A13E5F"/>
    <w:rsid w:val="00A13FB6"/>
    <w:rsid w:val="00A14E54"/>
    <w:rsid w:val="00A156C1"/>
    <w:rsid w:val="00A15B7C"/>
    <w:rsid w:val="00A17362"/>
    <w:rsid w:val="00A20144"/>
    <w:rsid w:val="00A20E95"/>
    <w:rsid w:val="00A25E79"/>
    <w:rsid w:val="00A2711D"/>
    <w:rsid w:val="00A27822"/>
    <w:rsid w:val="00A30982"/>
    <w:rsid w:val="00A32296"/>
    <w:rsid w:val="00A35352"/>
    <w:rsid w:val="00A3606C"/>
    <w:rsid w:val="00A3642E"/>
    <w:rsid w:val="00A42624"/>
    <w:rsid w:val="00A440F6"/>
    <w:rsid w:val="00A44E0D"/>
    <w:rsid w:val="00A453B5"/>
    <w:rsid w:val="00A51A27"/>
    <w:rsid w:val="00A51CFB"/>
    <w:rsid w:val="00A5203F"/>
    <w:rsid w:val="00A52420"/>
    <w:rsid w:val="00A52E9C"/>
    <w:rsid w:val="00A5378A"/>
    <w:rsid w:val="00A556AB"/>
    <w:rsid w:val="00A564B1"/>
    <w:rsid w:val="00A578C7"/>
    <w:rsid w:val="00A609DD"/>
    <w:rsid w:val="00A60E71"/>
    <w:rsid w:val="00A615B6"/>
    <w:rsid w:val="00A61E03"/>
    <w:rsid w:val="00A64193"/>
    <w:rsid w:val="00A64479"/>
    <w:rsid w:val="00A67618"/>
    <w:rsid w:val="00A70A8F"/>
    <w:rsid w:val="00A7133E"/>
    <w:rsid w:val="00A7163F"/>
    <w:rsid w:val="00A71A54"/>
    <w:rsid w:val="00A730AC"/>
    <w:rsid w:val="00A752C9"/>
    <w:rsid w:val="00A75755"/>
    <w:rsid w:val="00A775DC"/>
    <w:rsid w:val="00A80799"/>
    <w:rsid w:val="00A821B3"/>
    <w:rsid w:val="00A8368C"/>
    <w:rsid w:val="00A8487B"/>
    <w:rsid w:val="00A86BDA"/>
    <w:rsid w:val="00A91F2E"/>
    <w:rsid w:val="00A9558E"/>
    <w:rsid w:val="00AA05EE"/>
    <w:rsid w:val="00AA0AF8"/>
    <w:rsid w:val="00AA3BB5"/>
    <w:rsid w:val="00AA4793"/>
    <w:rsid w:val="00AA56EC"/>
    <w:rsid w:val="00AA6040"/>
    <w:rsid w:val="00AA65BA"/>
    <w:rsid w:val="00AA721C"/>
    <w:rsid w:val="00AA7B53"/>
    <w:rsid w:val="00AB3D7E"/>
    <w:rsid w:val="00AB438C"/>
    <w:rsid w:val="00AB4ECA"/>
    <w:rsid w:val="00AB5649"/>
    <w:rsid w:val="00AC3798"/>
    <w:rsid w:val="00AC4D52"/>
    <w:rsid w:val="00AC645F"/>
    <w:rsid w:val="00AC715E"/>
    <w:rsid w:val="00AD0389"/>
    <w:rsid w:val="00AD0EF0"/>
    <w:rsid w:val="00AD0F54"/>
    <w:rsid w:val="00AD3884"/>
    <w:rsid w:val="00AD5F75"/>
    <w:rsid w:val="00AD6436"/>
    <w:rsid w:val="00AE10D8"/>
    <w:rsid w:val="00AE164D"/>
    <w:rsid w:val="00AE213D"/>
    <w:rsid w:val="00AE414B"/>
    <w:rsid w:val="00AF0557"/>
    <w:rsid w:val="00AF0D1E"/>
    <w:rsid w:val="00AF5C02"/>
    <w:rsid w:val="00AF7B37"/>
    <w:rsid w:val="00B01013"/>
    <w:rsid w:val="00B01680"/>
    <w:rsid w:val="00B0299C"/>
    <w:rsid w:val="00B03285"/>
    <w:rsid w:val="00B12914"/>
    <w:rsid w:val="00B13E93"/>
    <w:rsid w:val="00B1604C"/>
    <w:rsid w:val="00B24CFF"/>
    <w:rsid w:val="00B25502"/>
    <w:rsid w:val="00B25E44"/>
    <w:rsid w:val="00B2681F"/>
    <w:rsid w:val="00B32782"/>
    <w:rsid w:val="00B34654"/>
    <w:rsid w:val="00B40FFE"/>
    <w:rsid w:val="00B4422F"/>
    <w:rsid w:val="00B448B6"/>
    <w:rsid w:val="00B45AC0"/>
    <w:rsid w:val="00B51A27"/>
    <w:rsid w:val="00B522A5"/>
    <w:rsid w:val="00B56CAB"/>
    <w:rsid w:val="00B575AF"/>
    <w:rsid w:val="00B61A6F"/>
    <w:rsid w:val="00B634AC"/>
    <w:rsid w:val="00B64464"/>
    <w:rsid w:val="00B6523E"/>
    <w:rsid w:val="00B667F9"/>
    <w:rsid w:val="00B66EEB"/>
    <w:rsid w:val="00B72138"/>
    <w:rsid w:val="00B724DA"/>
    <w:rsid w:val="00B72568"/>
    <w:rsid w:val="00B7615E"/>
    <w:rsid w:val="00B7782B"/>
    <w:rsid w:val="00B81774"/>
    <w:rsid w:val="00B8291F"/>
    <w:rsid w:val="00B853F2"/>
    <w:rsid w:val="00B865B3"/>
    <w:rsid w:val="00B86BED"/>
    <w:rsid w:val="00B86EC3"/>
    <w:rsid w:val="00B87E39"/>
    <w:rsid w:val="00B90C22"/>
    <w:rsid w:val="00B90E85"/>
    <w:rsid w:val="00B94065"/>
    <w:rsid w:val="00BA67C8"/>
    <w:rsid w:val="00BA6A41"/>
    <w:rsid w:val="00BA7DA9"/>
    <w:rsid w:val="00BB0214"/>
    <w:rsid w:val="00BB57DC"/>
    <w:rsid w:val="00BC1743"/>
    <w:rsid w:val="00BC3C8E"/>
    <w:rsid w:val="00BC6951"/>
    <w:rsid w:val="00BC7B63"/>
    <w:rsid w:val="00BD386F"/>
    <w:rsid w:val="00BD64E0"/>
    <w:rsid w:val="00BD6742"/>
    <w:rsid w:val="00BD7395"/>
    <w:rsid w:val="00BD7F27"/>
    <w:rsid w:val="00BE0366"/>
    <w:rsid w:val="00BE0755"/>
    <w:rsid w:val="00BE15CA"/>
    <w:rsid w:val="00BE25E2"/>
    <w:rsid w:val="00BE2BBF"/>
    <w:rsid w:val="00BE3875"/>
    <w:rsid w:val="00BE3C4A"/>
    <w:rsid w:val="00BE68D2"/>
    <w:rsid w:val="00BE7647"/>
    <w:rsid w:val="00BF0AD1"/>
    <w:rsid w:val="00BF4DBB"/>
    <w:rsid w:val="00BF6368"/>
    <w:rsid w:val="00BF70E8"/>
    <w:rsid w:val="00C03A41"/>
    <w:rsid w:val="00C0432F"/>
    <w:rsid w:val="00C047D8"/>
    <w:rsid w:val="00C1071E"/>
    <w:rsid w:val="00C10FDC"/>
    <w:rsid w:val="00C15045"/>
    <w:rsid w:val="00C15673"/>
    <w:rsid w:val="00C20061"/>
    <w:rsid w:val="00C2023A"/>
    <w:rsid w:val="00C2049B"/>
    <w:rsid w:val="00C21D5A"/>
    <w:rsid w:val="00C27BDF"/>
    <w:rsid w:val="00C32DF7"/>
    <w:rsid w:val="00C32F62"/>
    <w:rsid w:val="00C35198"/>
    <w:rsid w:val="00C3634E"/>
    <w:rsid w:val="00C36D0A"/>
    <w:rsid w:val="00C379CE"/>
    <w:rsid w:val="00C407D5"/>
    <w:rsid w:val="00C42C68"/>
    <w:rsid w:val="00C50287"/>
    <w:rsid w:val="00C522D9"/>
    <w:rsid w:val="00C52933"/>
    <w:rsid w:val="00C52F3A"/>
    <w:rsid w:val="00C56847"/>
    <w:rsid w:val="00C61477"/>
    <w:rsid w:val="00C62DEF"/>
    <w:rsid w:val="00C63657"/>
    <w:rsid w:val="00C661BC"/>
    <w:rsid w:val="00C73629"/>
    <w:rsid w:val="00C73BF5"/>
    <w:rsid w:val="00C74039"/>
    <w:rsid w:val="00C75D0A"/>
    <w:rsid w:val="00C76335"/>
    <w:rsid w:val="00C77D0B"/>
    <w:rsid w:val="00C804C0"/>
    <w:rsid w:val="00C80D49"/>
    <w:rsid w:val="00C80F8E"/>
    <w:rsid w:val="00C8134A"/>
    <w:rsid w:val="00C814B6"/>
    <w:rsid w:val="00C81957"/>
    <w:rsid w:val="00C820D2"/>
    <w:rsid w:val="00C82349"/>
    <w:rsid w:val="00C82D56"/>
    <w:rsid w:val="00C83474"/>
    <w:rsid w:val="00C83835"/>
    <w:rsid w:val="00C83E59"/>
    <w:rsid w:val="00C84351"/>
    <w:rsid w:val="00C84736"/>
    <w:rsid w:val="00C85141"/>
    <w:rsid w:val="00C87732"/>
    <w:rsid w:val="00C90336"/>
    <w:rsid w:val="00C913C5"/>
    <w:rsid w:val="00C94B30"/>
    <w:rsid w:val="00C95014"/>
    <w:rsid w:val="00C96C8F"/>
    <w:rsid w:val="00C97AA1"/>
    <w:rsid w:val="00CA0B31"/>
    <w:rsid w:val="00CA11EF"/>
    <w:rsid w:val="00CA1D40"/>
    <w:rsid w:val="00CA30C6"/>
    <w:rsid w:val="00CA4A8D"/>
    <w:rsid w:val="00CA5704"/>
    <w:rsid w:val="00CA5B3C"/>
    <w:rsid w:val="00CB31F6"/>
    <w:rsid w:val="00CB3AA5"/>
    <w:rsid w:val="00CB5B05"/>
    <w:rsid w:val="00CB6561"/>
    <w:rsid w:val="00CB6EA9"/>
    <w:rsid w:val="00CB737C"/>
    <w:rsid w:val="00CB7C53"/>
    <w:rsid w:val="00CC009F"/>
    <w:rsid w:val="00CC1B6A"/>
    <w:rsid w:val="00CC2966"/>
    <w:rsid w:val="00CC29C8"/>
    <w:rsid w:val="00CC2B01"/>
    <w:rsid w:val="00CC3C29"/>
    <w:rsid w:val="00CC4D05"/>
    <w:rsid w:val="00CC5530"/>
    <w:rsid w:val="00CC6EB6"/>
    <w:rsid w:val="00CD15D7"/>
    <w:rsid w:val="00CD5A3F"/>
    <w:rsid w:val="00CE24A8"/>
    <w:rsid w:val="00CE2E92"/>
    <w:rsid w:val="00CE49E6"/>
    <w:rsid w:val="00CE4FF1"/>
    <w:rsid w:val="00CE5DED"/>
    <w:rsid w:val="00CF0793"/>
    <w:rsid w:val="00CF15B4"/>
    <w:rsid w:val="00CF2B04"/>
    <w:rsid w:val="00CF3540"/>
    <w:rsid w:val="00CF36A6"/>
    <w:rsid w:val="00CF3833"/>
    <w:rsid w:val="00CF3AE8"/>
    <w:rsid w:val="00CF4BB0"/>
    <w:rsid w:val="00CF5730"/>
    <w:rsid w:val="00CF5897"/>
    <w:rsid w:val="00CF5AEC"/>
    <w:rsid w:val="00CF731C"/>
    <w:rsid w:val="00D00D20"/>
    <w:rsid w:val="00D02061"/>
    <w:rsid w:val="00D05E24"/>
    <w:rsid w:val="00D1047D"/>
    <w:rsid w:val="00D11A3A"/>
    <w:rsid w:val="00D1259C"/>
    <w:rsid w:val="00D12B35"/>
    <w:rsid w:val="00D131EE"/>
    <w:rsid w:val="00D141EC"/>
    <w:rsid w:val="00D14F03"/>
    <w:rsid w:val="00D169F8"/>
    <w:rsid w:val="00D16D90"/>
    <w:rsid w:val="00D17531"/>
    <w:rsid w:val="00D21429"/>
    <w:rsid w:val="00D25AE4"/>
    <w:rsid w:val="00D3041F"/>
    <w:rsid w:val="00D326FD"/>
    <w:rsid w:val="00D33866"/>
    <w:rsid w:val="00D33C9E"/>
    <w:rsid w:val="00D34D0B"/>
    <w:rsid w:val="00D4114C"/>
    <w:rsid w:val="00D451A6"/>
    <w:rsid w:val="00D467C4"/>
    <w:rsid w:val="00D471E2"/>
    <w:rsid w:val="00D52598"/>
    <w:rsid w:val="00D550A0"/>
    <w:rsid w:val="00D55C3E"/>
    <w:rsid w:val="00D56180"/>
    <w:rsid w:val="00D564F6"/>
    <w:rsid w:val="00D569FE"/>
    <w:rsid w:val="00D57655"/>
    <w:rsid w:val="00D6091E"/>
    <w:rsid w:val="00D61FC4"/>
    <w:rsid w:val="00D62260"/>
    <w:rsid w:val="00D65877"/>
    <w:rsid w:val="00D67218"/>
    <w:rsid w:val="00D6754B"/>
    <w:rsid w:val="00D77677"/>
    <w:rsid w:val="00D814F6"/>
    <w:rsid w:val="00D81C89"/>
    <w:rsid w:val="00D829DF"/>
    <w:rsid w:val="00D84C2F"/>
    <w:rsid w:val="00D866BA"/>
    <w:rsid w:val="00D86F8D"/>
    <w:rsid w:val="00D87070"/>
    <w:rsid w:val="00D874CC"/>
    <w:rsid w:val="00D87F51"/>
    <w:rsid w:val="00D904D7"/>
    <w:rsid w:val="00D94478"/>
    <w:rsid w:val="00D9463C"/>
    <w:rsid w:val="00D952E3"/>
    <w:rsid w:val="00DA1F4E"/>
    <w:rsid w:val="00DA5762"/>
    <w:rsid w:val="00DA75CF"/>
    <w:rsid w:val="00DB6299"/>
    <w:rsid w:val="00DB7F27"/>
    <w:rsid w:val="00DC312A"/>
    <w:rsid w:val="00DC699E"/>
    <w:rsid w:val="00DC7001"/>
    <w:rsid w:val="00DD0765"/>
    <w:rsid w:val="00DD17B5"/>
    <w:rsid w:val="00DD2592"/>
    <w:rsid w:val="00DD2A04"/>
    <w:rsid w:val="00DD2D07"/>
    <w:rsid w:val="00DD2E3A"/>
    <w:rsid w:val="00DD64ED"/>
    <w:rsid w:val="00DD70B8"/>
    <w:rsid w:val="00DD75F0"/>
    <w:rsid w:val="00DD79D8"/>
    <w:rsid w:val="00DE0066"/>
    <w:rsid w:val="00DE02B2"/>
    <w:rsid w:val="00DE356B"/>
    <w:rsid w:val="00DE55E5"/>
    <w:rsid w:val="00DE568E"/>
    <w:rsid w:val="00DE6AC9"/>
    <w:rsid w:val="00DF48B1"/>
    <w:rsid w:val="00DF799A"/>
    <w:rsid w:val="00DF7C45"/>
    <w:rsid w:val="00E00F3A"/>
    <w:rsid w:val="00E01011"/>
    <w:rsid w:val="00E01E7D"/>
    <w:rsid w:val="00E02A3A"/>
    <w:rsid w:val="00E05787"/>
    <w:rsid w:val="00E07013"/>
    <w:rsid w:val="00E07444"/>
    <w:rsid w:val="00E10F1D"/>
    <w:rsid w:val="00E14163"/>
    <w:rsid w:val="00E22D7D"/>
    <w:rsid w:val="00E23321"/>
    <w:rsid w:val="00E24417"/>
    <w:rsid w:val="00E26AFB"/>
    <w:rsid w:val="00E273FD"/>
    <w:rsid w:val="00E27D8E"/>
    <w:rsid w:val="00E307EC"/>
    <w:rsid w:val="00E320B8"/>
    <w:rsid w:val="00E33091"/>
    <w:rsid w:val="00E34AC7"/>
    <w:rsid w:val="00E356B9"/>
    <w:rsid w:val="00E35BF0"/>
    <w:rsid w:val="00E375D9"/>
    <w:rsid w:val="00E4228D"/>
    <w:rsid w:val="00E441E2"/>
    <w:rsid w:val="00E44812"/>
    <w:rsid w:val="00E45905"/>
    <w:rsid w:val="00E4639C"/>
    <w:rsid w:val="00E465DE"/>
    <w:rsid w:val="00E46A8E"/>
    <w:rsid w:val="00E4785A"/>
    <w:rsid w:val="00E50BAD"/>
    <w:rsid w:val="00E55EDD"/>
    <w:rsid w:val="00E570FC"/>
    <w:rsid w:val="00E61433"/>
    <w:rsid w:val="00E61AFE"/>
    <w:rsid w:val="00E65852"/>
    <w:rsid w:val="00E67797"/>
    <w:rsid w:val="00E7149B"/>
    <w:rsid w:val="00E74B0F"/>
    <w:rsid w:val="00E75C79"/>
    <w:rsid w:val="00E76DF7"/>
    <w:rsid w:val="00E80E87"/>
    <w:rsid w:val="00E8148C"/>
    <w:rsid w:val="00E81513"/>
    <w:rsid w:val="00E83C38"/>
    <w:rsid w:val="00E83FF5"/>
    <w:rsid w:val="00E94C22"/>
    <w:rsid w:val="00E95CCC"/>
    <w:rsid w:val="00E96461"/>
    <w:rsid w:val="00EA4E2B"/>
    <w:rsid w:val="00EA666D"/>
    <w:rsid w:val="00EA7B11"/>
    <w:rsid w:val="00EB3813"/>
    <w:rsid w:val="00EB4951"/>
    <w:rsid w:val="00EB55FF"/>
    <w:rsid w:val="00EB786C"/>
    <w:rsid w:val="00EC1188"/>
    <w:rsid w:val="00EC55DD"/>
    <w:rsid w:val="00EC5D3A"/>
    <w:rsid w:val="00EC6051"/>
    <w:rsid w:val="00EC702A"/>
    <w:rsid w:val="00EC76D9"/>
    <w:rsid w:val="00ED5902"/>
    <w:rsid w:val="00ED6488"/>
    <w:rsid w:val="00ED6D67"/>
    <w:rsid w:val="00ED7105"/>
    <w:rsid w:val="00EE4422"/>
    <w:rsid w:val="00EE4C9B"/>
    <w:rsid w:val="00EE50B0"/>
    <w:rsid w:val="00EF133D"/>
    <w:rsid w:val="00EF1E73"/>
    <w:rsid w:val="00EF28E3"/>
    <w:rsid w:val="00EF2C38"/>
    <w:rsid w:val="00EF5FDF"/>
    <w:rsid w:val="00EF62F1"/>
    <w:rsid w:val="00F00C25"/>
    <w:rsid w:val="00F02236"/>
    <w:rsid w:val="00F036EE"/>
    <w:rsid w:val="00F03787"/>
    <w:rsid w:val="00F03F80"/>
    <w:rsid w:val="00F05E77"/>
    <w:rsid w:val="00F07B4B"/>
    <w:rsid w:val="00F11FC1"/>
    <w:rsid w:val="00F14EF3"/>
    <w:rsid w:val="00F15BA7"/>
    <w:rsid w:val="00F15C02"/>
    <w:rsid w:val="00F16099"/>
    <w:rsid w:val="00F20812"/>
    <w:rsid w:val="00F20BDA"/>
    <w:rsid w:val="00F22548"/>
    <w:rsid w:val="00F24770"/>
    <w:rsid w:val="00F251EC"/>
    <w:rsid w:val="00F274E1"/>
    <w:rsid w:val="00F2776B"/>
    <w:rsid w:val="00F316F5"/>
    <w:rsid w:val="00F32F5F"/>
    <w:rsid w:val="00F34D19"/>
    <w:rsid w:val="00F356CD"/>
    <w:rsid w:val="00F36538"/>
    <w:rsid w:val="00F43255"/>
    <w:rsid w:val="00F45B03"/>
    <w:rsid w:val="00F461E6"/>
    <w:rsid w:val="00F465E7"/>
    <w:rsid w:val="00F470A8"/>
    <w:rsid w:val="00F50484"/>
    <w:rsid w:val="00F5158A"/>
    <w:rsid w:val="00F51A0D"/>
    <w:rsid w:val="00F5245D"/>
    <w:rsid w:val="00F52D33"/>
    <w:rsid w:val="00F54181"/>
    <w:rsid w:val="00F541C4"/>
    <w:rsid w:val="00F57937"/>
    <w:rsid w:val="00F61103"/>
    <w:rsid w:val="00F613C8"/>
    <w:rsid w:val="00F625ED"/>
    <w:rsid w:val="00F630DB"/>
    <w:rsid w:val="00F635D5"/>
    <w:rsid w:val="00F65EBF"/>
    <w:rsid w:val="00F66E96"/>
    <w:rsid w:val="00F67DE1"/>
    <w:rsid w:val="00F71AAA"/>
    <w:rsid w:val="00F727E3"/>
    <w:rsid w:val="00F72B3D"/>
    <w:rsid w:val="00F73012"/>
    <w:rsid w:val="00F732BA"/>
    <w:rsid w:val="00F74B0E"/>
    <w:rsid w:val="00F754F5"/>
    <w:rsid w:val="00F81538"/>
    <w:rsid w:val="00F82172"/>
    <w:rsid w:val="00F848B1"/>
    <w:rsid w:val="00F84F31"/>
    <w:rsid w:val="00F86620"/>
    <w:rsid w:val="00F87377"/>
    <w:rsid w:val="00F90535"/>
    <w:rsid w:val="00F921E5"/>
    <w:rsid w:val="00F93BFD"/>
    <w:rsid w:val="00F9410F"/>
    <w:rsid w:val="00F9510B"/>
    <w:rsid w:val="00F95188"/>
    <w:rsid w:val="00F95F98"/>
    <w:rsid w:val="00FA014D"/>
    <w:rsid w:val="00FA08AD"/>
    <w:rsid w:val="00FA1381"/>
    <w:rsid w:val="00FA29B5"/>
    <w:rsid w:val="00FA4BDB"/>
    <w:rsid w:val="00FA708F"/>
    <w:rsid w:val="00FB1133"/>
    <w:rsid w:val="00FB2562"/>
    <w:rsid w:val="00FB36E1"/>
    <w:rsid w:val="00FB4760"/>
    <w:rsid w:val="00FB4891"/>
    <w:rsid w:val="00FB4E12"/>
    <w:rsid w:val="00FC29E1"/>
    <w:rsid w:val="00FC2CAB"/>
    <w:rsid w:val="00FC4235"/>
    <w:rsid w:val="00FC4A60"/>
    <w:rsid w:val="00FD10F7"/>
    <w:rsid w:val="00FD22F3"/>
    <w:rsid w:val="00FD2527"/>
    <w:rsid w:val="00FD4A5F"/>
    <w:rsid w:val="00FD5AD6"/>
    <w:rsid w:val="00FD66C5"/>
    <w:rsid w:val="00FD78AC"/>
    <w:rsid w:val="00FE0FD7"/>
    <w:rsid w:val="00FE1430"/>
    <w:rsid w:val="00FE1464"/>
    <w:rsid w:val="00FE1D26"/>
    <w:rsid w:val="00FE4557"/>
    <w:rsid w:val="00FE49C9"/>
    <w:rsid w:val="00FE5893"/>
    <w:rsid w:val="00FE5E3E"/>
    <w:rsid w:val="00FE6CF0"/>
    <w:rsid w:val="00FE7DA2"/>
    <w:rsid w:val="00F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B70BCE"/>
  <w15:docId w15:val="{75EF5F6B-8254-4A08-BDF1-40EB3E87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3C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0">
    <w:name w:val="Body Text Indent 2"/>
    <w:basedOn w:val="a"/>
    <w:link w:val="2Char0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ال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Char">
    <w:name w:val="عنوان 2 Char"/>
    <w:basedOn w:val="a0"/>
    <w:link w:val="2"/>
    <w:uiPriority w:val="9"/>
    <w:semiHidden/>
    <w:rsid w:val="00513C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9">
    <w:name w:val="Placeholder Text"/>
    <w:basedOn w:val="a0"/>
    <w:uiPriority w:val="99"/>
    <w:semiHidden/>
    <w:rsid w:val="002F25F3"/>
    <w:rPr>
      <w:color w:val="808080"/>
    </w:rPr>
  </w:style>
  <w:style w:type="character" w:customStyle="1" w:styleId="11">
    <w:name w:val="نمط1"/>
    <w:basedOn w:val="a0"/>
    <w:uiPriority w:val="1"/>
    <w:rsid w:val="002F25F3"/>
    <w:rPr>
      <w:rFonts w:cs="PT Bold Heading"/>
      <w:szCs w:val="32"/>
    </w:rPr>
  </w:style>
  <w:style w:type="character" w:customStyle="1" w:styleId="21">
    <w:name w:val="نمط2"/>
    <w:basedOn w:val="a0"/>
    <w:uiPriority w:val="1"/>
    <w:rsid w:val="001500F4"/>
    <w:rPr>
      <w:rFonts w:cs="PT Bold Heading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80;&#1575;&#1605;&#1593;&#1607;%20&#1580;&#1575;&#1586;&#1575;&#1606;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063A9-B280-40F4-8322-D18CB8EC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Ehab H. Hobani</cp:lastModifiedBy>
  <cp:revision>3</cp:revision>
  <cp:lastPrinted>2019-10-13T06:24:00Z</cp:lastPrinted>
  <dcterms:created xsi:type="dcterms:W3CDTF">2020-04-24T09:49:00Z</dcterms:created>
  <dcterms:modified xsi:type="dcterms:W3CDTF">2022-02-05T15:13:00Z</dcterms:modified>
</cp:coreProperties>
</file>