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83D" w:rsidRPr="009F383D" w:rsidRDefault="005F7AC6" w:rsidP="00271A69">
      <w:pPr>
        <w:spacing w:after="200" w:line="276" w:lineRule="auto"/>
        <w:jc w:val="center"/>
        <w:rPr>
          <w:rFonts w:cs="AL-Mohanad art"/>
        </w:rPr>
      </w:pPr>
      <w:bookmarkStart w:id="0" w:name="_GoBack"/>
      <w:bookmarkEnd w:id="0"/>
      <w:r>
        <w:rPr>
          <w:rFonts w:cs="AL-Mohanad art" w:hint="cs"/>
          <w:sz w:val="32"/>
          <w:szCs w:val="32"/>
          <w:rtl/>
        </w:rPr>
        <w:t xml:space="preserve">نموذج </w:t>
      </w:r>
      <w:r w:rsidRPr="00224B88">
        <w:rPr>
          <w:rFonts w:cs="AL-Mohanad art" w:hint="cs"/>
          <w:sz w:val="32"/>
          <w:szCs w:val="32"/>
          <w:rtl/>
        </w:rPr>
        <w:t>خطة الابتعاث</w:t>
      </w:r>
    </w:p>
    <w:tbl>
      <w:tblPr>
        <w:tblStyle w:val="a6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19"/>
        <w:gridCol w:w="1501"/>
        <w:gridCol w:w="848"/>
        <w:gridCol w:w="1180"/>
        <w:gridCol w:w="1024"/>
        <w:gridCol w:w="1526"/>
      </w:tblGrid>
      <w:tr w:rsidR="009F383D" w:rsidRPr="009F383D" w:rsidTr="008A2E79">
        <w:trPr>
          <w:jc w:val="center"/>
        </w:trPr>
        <w:tc>
          <w:tcPr>
            <w:tcW w:w="6598" w:type="dxa"/>
            <w:gridSpan w:val="6"/>
            <w:vAlign w:val="center"/>
          </w:tcPr>
          <w:p w:rsidR="009F383D" w:rsidRPr="004415CC" w:rsidRDefault="007514E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بيانات بأ</w:t>
            </w:r>
            <w:r w:rsidR="009F383D" w:rsidRPr="004415CC">
              <w:rPr>
                <w:rFonts w:ascii="Sakkal Majalla" w:hAnsi="Sakkal Majalla" w:cs="AL-Mohanad art" w:hint="cs"/>
                <w:rtl/>
              </w:rPr>
              <w:t>عداد المعيدين والمحاضرين بالقسم</w:t>
            </w:r>
          </w:p>
        </w:tc>
      </w:tr>
      <w:tr w:rsidR="004415CC" w:rsidRPr="009F383D" w:rsidTr="008A2E79">
        <w:trPr>
          <w:jc w:val="center"/>
        </w:trPr>
        <w:tc>
          <w:tcPr>
            <w:tcW w:w="519" w:type="dxa"/>
            <w:vMerge w:val="restart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م</w:t>
            </w:r>
          </w:p>
        </w:tc>
        <w:tc>
          <w:tcPr>
            <w:tcW w:w="1501" w:type="dxa"/>
            <w:vMerge w:val="restart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الرتبة العلمية</w:t>
            </w:r>
          </w:p>
        </w:tc>
        <w:tc>
          <w:tcPr>
            <w:tcW w:w="2028" w:type="dxa"/>
            <w:gridSpan w:val="2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سعوديين</w:t>
            </w:r>
          </w:p>
        </w:tc>
        <w:tc>
          <w:tcPr>
            <w:tcW w:w="1024" w:type="dxa"/>
            <w:vMerge w:val="restart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غير</w:t>
            </w:r>
          </w:p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سعوديين</w:t>
            </w:r>
          </w:p>
        </w:tc>
        <w:tc>
          <w:tcPr>
            <w:tcW w:w="1526" w:type="dxa"/>
            <w:vMerge w:val="restart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الإجمالي</w:t>
            </w:r>
          </w:p>
        </w:tc>
      </w:tr>
      <w:tr w:rsidR="004415CC" w:rsidRPr="009F383D" w:rsidTr="008A2E79">
        <w:trPr>
          <w:jc w:val="center"/>
        </w:trPr>
        <w:tc>
          <w:tcPr>
            <w:tcW w:w="519" w:type="dxa"/>
            <w:vMerge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501" w:type="dxa"/>
            <w:vMerge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848" w:type="dxa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مبتعث</w:t>
            </w:r>
          </w:p>
        </w:tc>
        <w:tc>
          <w:tcPr>
            <w:tcW w:w="1180" w:type="dxa"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غير مبتعث</w:t>
            </w:r>
          </w:p>
        </w:tc>
        <w:tc>
          <w:tcPr>
            <w:tcW w:w="1024" w:type="dxa"/>
            <w:vMerge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526" w:type="dxa"/>
            <w:vMerge/>
            <w:vAlign w:val="center"/>
          </w:tcPr>
          <w:p w:rsidR="004415CC" w:rsidRPr="004415CC" w:rsidRDefault="004415CC" w:rsidP="00271A69">
            <w:pPr>
              <w:jc w:val="center"/>
              <w:rPr>
                <w:rFonts w:cs="AL-Mohanad art"/>
                <w:rtl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519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1</w:t>
            </w:r>
          </w:p>
        </w:tc>
        <w:tc>
          <w:tcPr>
            <w:tcW w:w="1501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معيد</w:t>
            </w:r>
          </w:p>
        </w:tc>
        <w:tc>
          <w:tcPr>
            <w:tcW w:w="848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80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024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ـــــ</w:t>
            </w:r>
          </w:p>
        </w:tc>
        <w:tc>
          <w:tcPr>
            <w:tcW w:w="1526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519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2</w:t>
            </w:r>
          </w:p>
        </w:tc>
        <w:tc>
          <w:tcPr>
            <w:tcW w:w="1501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4415CC">
              <w:rPr>
                <w:rFonts w:ascii="Sakkal Majalla" w:hAnsi="Sakkal Majalla" w:cs="AL-Mohanad art" w:hint="cs"/>
                <w:rtl/>
              </w:rPr>
              <w:t>محاضر</w:t>
            </w:r>
          </w:p>
        </w:tc>
        <w:tc>
          <w:tcPr>
            <w:tcW w:w="848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80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024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  <w:tc>
          <w:tcPr>
            <w:tcW w:w="1526" w:type="dxa"/>
            <w:vAlign w:val="center"/>
          </w:tcPr>
          <w:p w:rsidR="009F383D" w:rsidRPr="004415CC" w:rsidRDefault="009F383D" w:rsidP="00271A69">
            <w:pPr>
              <w:jc w:val="center"/>
              <w:rPr>
                <w:rFonts w:cs="AL-Mohanad art"/>
                <w:rtl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9215" w:type="dxa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47"/>
        <w:gridCol w:w="1057"/>
        <w:gridCol w:w="1480"/>
        <w:gridCol w:w="1263"/>
        <w:gridCol w:w="1180"/>
        <w:gridCol w:w="1153"/>
        <w:gridCol w:w="2735"/>
      </w:tblGrid>
      <w:tr w:rsidR="009F383D" w:rsidRPr="009F383D" w:rsidTr="008A2E79">
        <w:trPr>
          <w:jc w:val="center"/>
        </w:trPr>
        <w:tc>
          <w:tcPr>
            <w:tcW w:w="9215" w:type="dxa"/>
            <w:gridSpan w:val="7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عدد التخصصات الدقيقة التي يحتاجها القسم</w:t>
            </w:r>
          </w:p>
        </w:tc>
      </w:tr>
      <w:tr w:rsidR="009F383D" w:rsidRPr="009F383D" w:rsidTr="008A2E79">
        <w:trPr>
          <w:jc w:val="center"/>
        </w:trPr>
        <w:tc>
          <w:tcPr>
            <w:tcW w:w="347" w:type="dxa"/>
            <w:vMerge w:val="restart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م</w:t>
            </w:r>
          </w:p>
        </w:tc>
        <w:tc>
          <w:tcPr>
            <w:tcW w:w="1057" w:type="dxa"/>
            <w:vMerge w:val="restart"/>
            <w:vAlign w:val="center"/>
          </w:tcPr>
          <w:p w:rsidR="004648E6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التخصص</w:t>
            </w:r>
          </w:p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الدقيق</w:t>
            </w:r>
          </w:p>
        </w:tc>
        <w:tc>
          <w:tcPr>
            <w:tcW w:w="1480" w:type="dxa"/>
            <w:vMerge w:val="restart"/>
            <w:vAlign w:val="center"/>
          </w:tcPr>
          <w:p w:rsidR="004648E6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عدد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المقررات</w:t>
            </w:r>
          </w:p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لهذا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التخصص</w:t>
            </w:r>
          </w:p>
        </w:tc>
        <w:tc>
          <w:tcPr>
            <w:tcW w:w="2443" w:type="dxa"/>
            <w:gridSpan w:val="2"/>
            <w:vAlign w:val="center"/>
          </w:tcPr>
          <w:p w:rsidR="004648E6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عدد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="004648E6">
              <w:rPr>
                <w:rFonts w:ascii="Sakkal Majalla" w:hAnsi="Sakkal Majalla" w:cs="AL-Mohanad art" w:hint="cs"/>
                <w:rtl/>
                <w:lang w:bidi="ar-EG"/>
              </w:rPr>
              <w:t>أ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عضاء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هيئة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التدريس</w:t>
            </w:r>
          </w:p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في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هذا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التخصص</w:t>
            </w:r>
          </w:p>
        </w:tc>
        <w:tc>
          <w:tcPr>
            <w:tcW w:w="1153" w:type="dxa"/>
            <w:vMerge w:val="restart"/>
            <w:vAlign w:val="center"/>
          </w:tcPr>
          <w:p w:rsidR="009F383D" w:rsidRPr="009F383D" w:rsidRDefault="00C76335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4415CC">
              <w:rPr>
                <w:rFonts w:cs="AL-Mohanad art" w:hint="cs"/>
                <w:rtl/>
              </w:rPr>
              <w:t>الإجمالي</w:t>
            </w:r>
          </w:p>
        </w:tc>
        <w:tc>
          <w:tcPr>
            <w:tcW w:w="2735" w:type="dxa"/>
            <w:vMerge w:val="restart"/>
            <w:vAlign w:val="center"/>
          </w:tcPr>
          <w:p w:rsidR="004648E6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عدد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الاحتياج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في</w:t>
            </w:r>
            <w:r w:rsidRPr="009F383D">
              <w:rPr>
                <w:rFonts w:ascii="Sakkal Majalla" w:hAnsi="Sakkal Majalla" w:cs="AL-Mohanad art" w:hint="cs"/>
                <w:rtl/>
              </w:rPr>
              <w:t xml:space="preserve"> 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هذا</w:t>
            </w:r>
            <w:r w:rsidR="004648E6">
              <w:rPr>
                <w:rFonts w:ascii="Sakkal Majalla" w:hAnsi="Sakkal Majalla" w:cs="AL-Mohanad art" w:hint="cs"/>
                <w:rtl/>
              </w:rPr>
              <w:t xml:space="preserve"> التخصص</w:t>
            </w:r>
          </w:p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(سعودي)</w:t>
            </w:r>
          </w:p>
        </w:tc>
      </w:tr>
      <w:tr w:rsidR="009F383D" w:rsidRPr="009F383D" w:rsidTr="008A2E79">
        <w:trPr>
          <w:jc w:val="center"/>
        </w:trPr>
        <w:tc>
          <w:tcPr>
            <w:tcW w:w="347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057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480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2443" w:type="dxa"/>
            <w:gridSpan w:val="2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سعودي</w:t>
            </w:r>
          </w:p>
        </w:tc>
        <w:tc>
          <w:tcPr>
            <w:tcW w:w="1153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2735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347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057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480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26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مبتعث</w:t>
            </w:r>
          </w:p>
        </w:tc>
        <w:tc>
          <w:tcPr>
            <w:tcW w:w="1180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غير مبتعث</w:t>
            </w:r>
          </w:p>
        </w:tc>
        <w:tc>
          <w:tcPr>
            <w:tcW w:w="1153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2735" w:type="dxa"/>
            <w:vMerge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34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  <w:r w:rsidRPr="009F383D">
              <w:rPr>
                <w:rFonts w:ascii="Sakkal Majalla" w:hAnsi="Sakkal Majalla" w:cs="AL-Mohanad art" w:hint="cs"/>
                <w:rtl/>
              </w:rPr>
              <w:t>1</w:t>
            </w:r>
          </w:p>
        </w:tc>
        <w:tc>
          <w:tcPr>
            <w:tcW w:w="105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480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26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80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115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  <w:tc>
          <w:tcPr>
            <w:tcW w:w="273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04"/>
        <w:gridCol w:w="2925"/>
        <w:gridCol w:w="1437"/>
        <w:gridCol w:w="1373"/>
      </w:tblGrid>
      <w:tr w:rsidR="009F383D" w:rsidRPr="009F383D" w:rsidTr="008A2E79">
        <w:trPr>
          <w:jc w:val="center"/>
        </w:trPr>
        <w:tc>
          <w:tcPr>
            <w:tcW w:w="6139" w:type="dxa"/>
            <w:gridSpan w:val="4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بيانات عن دول الابتعاث الحالية</w:t>
            </w: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م</w:t>
            </w:r>
          </w:p>
        </w:tc>
        <w:tc>
          <w:tcPr>
            <w:tcW w:w="292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مرحلة الدراسة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دولة الابتعاث</w:t>
            </w: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عدد المبتعثين</w:t>
            </w: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1</w:t>
            </w:r>
          </w:p>
        </w:tc>
        <w:tc>
          <w:tcPr>
            <w:tcW w:w="292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اللغة الانجليزية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2</w:t>
            </w:r>
          </w:p>
        </w:tc>
        <w:tc>
          <w:tcPr>
            <w:tcW w:w="292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الماجستير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3</w:t>
            </w:r>
          </w:p>
        </w:tc>
        <w:tc>
          <w:tcPr>
            <w:tcW w:w="2925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الدكتوراه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  <w:tr w:rsidR="009F383D" w:rsidRPr="009F383D" w:rsidTr="008A2E79">
        <w:trPr>
          <w:jc w:val="center"/>
        </w:trPr>
        <w:tc>
          <w:tcPr>
            <w:tcW w:w="404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4</w:t>
            </w:r>
          </w:p>
        </w:tc>
        <w:tc>
          <w:tcPr>
            <w:tcW w:w="2925" w:type="dxa"/>
            <w:vAlign w:val="center"/>
          </w:tcPr>
          <w:p w:rsidR="009F383D" w:rsidRPr="009F383D" w:rsidRDefault="00224B88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>
              <w:rPr>
                <w:rFonts w:ascii="Sakkal Majalla" w:hAnsi="Sakkal Majalla" w:cs="AL-Mohanad art" w:hint="cs"/>
                <w:rtl/>
                <w:lang w:bidi="ar-EG"/>
              </w:rPr>
              <w:t>البورد/</w:t>
            </w:r>
            <w:r w:rsidR="009F383D" w:rsidRPr="009F383D">
              <w:rPr>
                <w:rFonts w:ascii="Sakkal Majalla" w:hAnsi="Sakkal Majalla" w:cs="AL-Mohanad art" w:hint="cs"/>
                <w:rtl/>
                <w:lang w:bidi="ar-EG"/>
              </w:rPr>
              <w:t>الزمالة</w:t>
            </w:r>
            <w:r>
              <w:rPr>
                <w:rFonts w:ascii="Sakkal Majalla" w:hAnsi="Sakkal Majalla" w:cs="AL-Mohanad art" w:hint="cs"/>
                <w:rtl/>
                <w:lang w:bidi="ar-EG"/>
              </w:rPr>
              <w:t>/شهادة الاختصاص</w:t>
            </w:r>
          </w:p>
        </w:tc>
        <w:tc>
          <w:tcPr>
            <w:tcW w:w="1437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373" w:type="dxa"/>
            <w:vAlign w:val="center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4"/>
        <w:gridCol w:w="3420"/>
        <w:gridCol w:w="1501"/>
        <w:gridCol w:w="1763"/>
      </w:tblGrid>
      <w:tr w:rsidR="009F383D" w:rsidRPr="009F383D" w:rsidTr="008A2E79">
        <w:trPr>
          <w:jc w:val="center"/>
        </w:trPr>
        <w:tc>
          <w:tcPr>
            <w:tcW w:w="7178" w:type="dxa"/>
            <w:gridSpan w:val="4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بيانات </w:t>
            </w:r>
            <w:r w:rsidR="00C76335">
              <w:rPr>
                <w:rFonts w:ascii="Sakkal Majalla" w:hAnsi="Sakkal Majalla" w:cs="AL-Mohanad art" w:hint="cs"/>
                <w:rtl/>
                <w:lang w:bidi="ar-EG"/>
              </w:rPr>
              <w:t>بأ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عضاء هيئة التدريس بالقسم السعوديين</w:t>
            </w:r>
          </w:p>
        </w:tc>
      </w:tr>
      <w:tr w:rsidR="009F383D" w:rsidRPr="009F383D" w:rsidTr="008A2E79">
        <w:trPr>
          <w:jc w:val="center"/>
        </w:trPr>
        <w:tc>
          <w:tcPr>
            <w:tcW w:w="494" w:type="dxa"/>
          </w:tcPr>
          <w:p w:rsidR="009F383D" w:rsidRPr="009F383D" w:rsidRDefault="009F383D" w:rsidP="00271A69">
            <w:pPr>
              <w:jc w:val="center"/>
              <w:rPr>
                <w:rFonts w:cs="AL-Mohanad art"/>
                <w:rtl/>
              </w:rPr>
            </w:pPr>
            <w:r w:rsidRPr="009F383D">
              <w:rPr>
                <w:rFonts w:cs="AL-Mohanad art" w:hint="cs"/>
                <w:rtl/>
              </w:rPr>
              <w:t>م</w:t>
            </w:r>
          </w:p>
        </w:tc>
        <w:tc>
          <w:tcPr>
            <w:tcW w:w="3420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الاسم </w:t>
            </w:r>
          </w:p>
        </w:tc>
        <w:tc>
          <w:tcPr>
            <w:tcW w:w="1501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الرتبة العلمية</w:t>
            </w:r>
          </w:p>
        </w:tc>
        <w:tc>
          <w:tcPr>
            <w:tcW w:w="1763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التخصص الدقيق </w:t>
            </w:r>
          </w:p>
        </w:tc>
      </w:tr>
      <w:tr w:rsidR="009F383D" w:rsidRPr="009F383D" w:rsidTr="008A2E79">
        <w:trPr>
          <w:jc w:val="center"/>
        </w:trPr>
        <w:tc>
          <w:tcPr>
            <w:tcW w:w="494" w:type="dxa"/>
          </w:tcPr>
          <w:p w:rsidR="009F383D" w:rsidRPr="009F383D" w:rsidRDefault="009F383D" w:rsidP="00271A69">
            <w:pPr>
              <w:jc w:val="center"/>
              <w:rPr>
                <w:rFonts w:cs="AL-Mohanad art"/>
                <w:rtl/>
              </w:rPr>
            </w:pPr>
            <w:r w:rsidRPr="009F383D">
              <w:rPr>
                <w:rFonts w:cs="AL-Mohanad art" w:hint="cs"/>
                <w:rtl/>
              </w:rPr>
              <w:t>1</w:t>
            </w:r>
          </w:p>
        </w:tc>
        <w:tc>
          <w:tcPr>
            <w:tcW w:w="3420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501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763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tbl>
      <w:tblPr>
        <w:tblStyle w:val="a6"/>
        <w:bidiVisual/>
        <w:tblW w:w="0" w:type="auto"/>
        <w:jc w:val="center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94"/>
        <w:gridCol w:w="3420"/>
        <w:gridCol w:w="1501"/>
        <w:gridCol w:w="1763"/>
      </w:tblGrid>
      <w:tr w:rsidR="009F383D" w:rsidRPr="009F383D" w:rsidTr="008A2E79">
        <w:trPr>
          <w:jc w:val="center"/>
        </w:trPr>
        <w:tc>
          <w:tcPr>
            <w:tcW w:w="7178" w:type="dxa"/>
            <w:gridSpan w:val="4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بيانات </w:t>
            </w:r>
            <w:r w:rsidR="00C76335">
              <w:rPr>
                <w:rFonts w:ascii="Sakkal Majalla" w:hAnsi="Sakkal Majalla" w:cs="AL-Mohanad art" w:hint="cs"/>
                <w:rtl/>
                <w:lang w:bidi="ar-EG"/>
              </w:rPr>
              <w:t>بأ</w:t>
            </w: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عضاء هيئة التدريس بالقسم غير السعوديين</w:t>
            </w:r>
          </w:p>
        </w:tc>
      </w:tr>
      <w:tr w:rsidR="009F383D" w:rsidRPr="009F383D" w:rsidTr="008A2E79">
        <w:trPr>
          <w:jc w:val="center"/>
        </w:trPr>
        <w:tc>
          <w:tcPr>
            <w:tcW w:w="494" w:type="dxa"/>
          </w:tcPr>
          <w:p w:rsidR="009F383D" w:rsidRPr="009F383D" w:rsidRDefault="009F383D" w:rsidP="00271A69">
            <w:pPr>
              <w:jc w:val="center"/>
              <w:rPr>
                <w:rFonts w:cs="AL-Mohanad art"/>
                <w:rtl/>
              </w:rPr>
            </w:pPr>
            <w:r w:rsidRPr="009F383D">
              <w:rPr>
                <w:rFonts w:cs="AL-Mohanad art" w:hint="cs"/>
                <w:rtl/>
              </w:rPr>
              <w:t>م</w:t>
            </w:r>
          </w:p>
        </w:tc>
        <w:tc>
          <w:tcPr>
            <w:tcW w:w="3420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الاسم </w:t>
            </w:r>
          </w:p>
        </w:tc>
        <w:tc>
          <w:tcPr>
            <w:tcW w:w="1501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>الرتبة العلمية</w:t>
            </w:r>
          </w:p>
        </w:tc>
        <w:tc>
          <w:tcPr>
            <w:tcW w:w="1763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  <w:r w:rsidRPr="009F383D">
              <w:rPr>
                <w:rFonts w:ascii="Sakkal Majalla" w:hAnsi="Sakkal Majalla" w:cs="AL-Mohanad art" w:hint="cs"/>
                <w:rtl/>
                <w:lang w:bidi="ar-EG"/>
              </w:rPr>
              <w:t xml:space="preserve">التخصص الدقيق </w:t>
            </w:r>
          </w:p>
        </w:tc>
      </w:tr>
      <w:tr w:rsidR="009F383D" w:rsidRPr="009F383D" w:rsidTr="008A2E79">
        <w:trPr>
          <w:jc w:val="center"/>
        </w:trPr>
        <w:tc>
          <w:tcPr>
            <w:tcW w:w="494" w:type="dxa"/>
          </w:tcPr>
          <w:p w:rsidR="009F383D" w:rsidRPr="009F383D" w:rsidRDefault="009F383D" w:rsidP="00271A69">
            <w:pPr>
              <w:jc w:val="center"/>
              <w:rPr>
                <w:rFonts w:cs="AL-Mohanad art"/>
                <w:rtl/>
              </w:rPr>
            </w:pPr>
            <w:r w:rsidRPr="009F383D">
              <w:rPr>
                <w:rFonts w:cs="AL-Mohanad art" w:hint="cs"/>
                <w:rtl/>
              </w:rPr>
              <w:t>1</w:t>
            </w:r>
          </w:p>
        </w:tc>
        <w:tc>
          <w:tcPr>
            <w:tcW w:w="3420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501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  <w:tc>
          <w:tcPr>
            <w:tcW w:w="1763" w:type="dxa"/>
          </w:tcPr>
          <w:p w:rsidR="009F383D" w:rsidRPr="009F383D" w:rsidRDefault="009F383D" w:rsidP="00271A69">
            <w:pPr>
              <w:jc w:val="center"/>
              <w:rPr>
                <w:rFonts w:ascii="Sakkal Majalla" w:hAnsi="Sakkal Majalla" w:cs="AL-Mohanad art"/>
                <w:rtl/>
                <w:lang w:bidi="ar-EG"/>
              </w:rPr>
            </w:pPr>
          </w:p>
        </w:tc>
      </w:tr>
    </w:tbl>
    <w:p w:rsidR="009F383D" w:rsidRPr="005F7AC6" w:rsidRDefault="009F383D" w:rsidP="00271A69">
      <w:pPr>
        <w:rPr>
          <w:rFonts w:cs="AL-Mohanad art"/>
          <w:sz w:val="16"/>
          <w:szCs w:val="16"/>
          <w:rtl/>
        </w:rPr>
      </w:pPr>
    </w:p>
    <w:p w:rsidR="009F383D" w:rsidRPr="00816F36" w:rsidRDefault="00816F36" w:rsidP="00271A69">
      <w:pPr>
        <w:jc w:val="center"/>
        <w:rPr>
          <w:rFonts w:cs="AL-Mohanad art"/>
          <w:sz w:val="32"/>
          <w:szCs w:val="32"/>
          <w:rtl/>
        </w:rPr>
      </w:pPr>
      <w:r w:rsidRPr="003D245E">
        <w:rPr>
          <w:rFonts w:cs="AL-Mohanad art" w:hint="cs"/>
          <w:color w:val="FF0000"/>
          <w:sz w:val="32"/>
          <w:szCs w:val="32"/>
          <w:u w:val="single"/>
          <w:rtl/>
        </w:rPr>
        <w:t>ملاحظة هامة</w:t>
      </w:r>
      <w:r w:rsidRPr="003D245E">
        <w:rPr>
          <w:rFonts w:cs="AL-Mohanad art" w:hint="cs"/>
          <w:color w:val="FF0000"/>
          <w:sz w:val="32"/>
          <w:szCs w:val="32"/>
          <w:rtl/>
        </w:rPr>
        <w:t>:</w:t>
      </w:r>
      <w:r w:rsidRPr="00816F36">
        <w:rPr>
          <w:rFonts w:cs="AL-Mohanad art" w:hint="cs"/>
          <w:sz w:val="32"/>
          <w:szCs w:val="32"/>
          <w:rtl/>
        </w:rPr>
        <w:t xml:space="preserve"> </w:t>
      </w:r>
      <w:r w:rsidR="008A2E79">
        <w:rPr>
          <w:rFonts w:cs="AL-Mohanad art" w:hint="cs"/>
          <w:sz w:val="32"/>
          <w:szCs w:val="32"/>
          <w:rtl/>
        </w:rPr>
        <w:t xml:space="preserve">يجب </w:t>
      </w:r>
      <w:r w:rsidRPr="00816F36">
        <w:rPr>
          <w:rFonts w:cs="AL-Mohanad art" w:hint="cs"/>
          <w:sz w:val="32"/>
          <w:szCs w:val="32"/>
          <w:rtl/>
        </w:rPr>
        <w:t xml:space="preserve">إرفاق </w:t>
      </w:r>
      <w:r>
        <w:rPr>
          <w:rFonts w:cs="AL-Mohanad art" w:hint="cs"/>
          <w:sz w:val="32"/>
          <w:szCs w:val="32"/>
          <w:rtl/>
        </w:rPr>
        <w:t>الخطة الدراسية للبرنامج المراد الابتعاث إليه.</w:t>
      </w:r>
    </w:p>
    <w:sectPr w:rsidR="009F383D" w:rsidRPr="00816F36" w:rsidSect="00BE2BBF">
      <w:headerReference w:type="default" r:id="rId9"/>
      <w:footerReference w:type="default" r:id="rId10"/>
      <w:pgSz w:w="11906" w:h="16838"/>
      <w:pgMar w:top="1701" w:right="1134" w:bottom="1440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FAC" w:rsidRDefault="00183FAC" w:rsidP="009D253A">
      <w:r>
        <w:separator/>
      </w:r>
    </w:p>
  </w:endnote>
  <w:endnote w:type="continuationSeparator" w:id="0">
    <w:p w:rsidR="00183FAC" w:rsidRDefault="00183FAC" w:rsidP="009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8" w:usb3="00000000" w:csb0="00000041" w:csb1="00000000"/>
  </w:font>
  <w:font w:name="MCS Tayb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ar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ecoType Thuluth">
    <w:panose1 w:val="020100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2E6D" w:rsidRDefault="004D2E6D">
    <w:pPr>
      <w:pStyle w:val="a5"/>
    </w:pPr>
  </w:p>
  <w:tbl>
    <w:tblPr>
      <w:tblStyle w:val="a6"/>
      <w:bidiVisual/>
      <w:tblW w:w="0" w:type="auto"/>
      <w:tblInd w:w="24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131"/>
      <w:gridCol w:w="3131"/>
      <w:gridCol w:w="3132"/>
    </w:tblGrid>
    <w:tr w:rsidR="004D2E6D" w:rsidRPr="00D11A3A" w:rsidTr="004D2E6D">
      <w:tc>
        <w:tcPr>
          <w:tcW w:w="3131" w:type="dxa"/>
          <w:vAlign w:val="center"/>
        </w:tcPr>
        <w:p w:rsidR="004D2E6D" w:rsidRPr="00D11A3A" w:rsidRDefault="004D2E6D" w:rsidP="004B3CF1">
          <w:pPr>
            <w:contextualSpacing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الرقم:</w:t>
          </w:r>
          <w:r w:rsidR="005A1033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18</w:t>
          </w:r>
          <w:r w:rsidR="004B3CF1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81</w:t>
          </w:r>
          <w:r w:rsidR="005A1033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1 </w:t>
          </w:r>
        </w:p>
      </w:tc>
      <w:tc>
        <w:tcPr>
          <w:tcW w:w="3131" w:type="dxa"/>
          <w:vAlign w:val="center"/>
        </w:tcPr>
        <w:p w:rsidR="004D2E6D" w:rsidRPr="00D11A3A" w:rsidRDefault="004D2E6D" w:rsidP="004D2E6D">
          <w:pPr>
            <w:contextualSpacing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التاريخ:</w:t>
          </w: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fldChar w:fldCharType="begin"/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instrText xml:space="preserve"> </w:instrText>
          </w: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</w:rPr>
            <w:instrText>DATE</w:instrText>
          </w: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instrText xml:space="preserve"> \@ "</w:instrText>
          </w: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</w:rPr>
            <w:instrText>dd/MM/yyyy" \h \u</w:instrText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instrText xml:space="preserve"> </w:instrText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fldChar w:fldCharType="separate"/>
          </w:r>
          <w:r w:rsidR="00183FAC">
            <w:rPr>
              <w:rFonts w:ascii="Traditional Arabic" w:hAnsi="Traditional Arabic" w:cs="AL-Mohanad art"/>
              <w:noProof/>
              <w:color w:val="1F497D" w:themeColor="text2"/>
              <w:sz w:val="26"/>
              <w:szCs w:val="26"/>
              <w:rtl/>
            </w:rPr>
            <w:t>‏01‏/09‏/1441</w:t>
          </w:r>
          <w:r w:rsidRPr="00D11A3A"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  <w:fldChar w:fldCharType="end"/>
          </w: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هـ</w:t>
          </w:r>
        </w:p>
      </w:tc>
      <w:tc>
        <w:tcPr>
          <w:tcW w:w="3132" w:type="dxa"/>
          <w:vAlign w:val="center"/>
        </w:tcPr>
        <w:p w:rsidR="004D2E6D" w:rsidRPr="00D11A3A" w:rsidRDefault="004D2E6D" w:rsidP="004D2E6D">
          <w:pPr>
            <w:contextualSpacing/>
            <w:jc w:val="center"/>
            <w:rPr>
              <w:rFonts w:ascii="Traditional Arabic" w:hAnsi="Traditional Arabic" w:cs="AL-Mohanad art"/>
              <w:color w:val="1F497D" w:themeColor="text2"/>
              <w:sz w:val="26"/>
              <w:szCs w:val="26"/>
              <w:rtl/>
            </w:rPr>
          </w:pPr>
          <w:r w:rsidRPr="00D11A3A"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>المشفوعات:</w:t>
          </w:r>
          <w:r>
            <w:rPr>
              <w:rFonts w:ascii="Traditional Arabic" w:hAnsi="Traditional Arabic" w:cs="AL-Mohanad art" w:hint="cs"/>
              <w:color w:val="1F497D" w:themeColor="text2"/>
              <w:sz w:val="26"/>
              <w:szCs w:val="26"/>
              <w:rtl/>
            </w:rPr>
            <w:t xml:space="preserve"> </w:t>
          </w:r>
        </w:p>
      </w:tc>
    </w:tr>
  </w:tbl>
  <w:p w:rsidR="004758C1" w:rsidRDefault="001650D3" w:rsidP="004D2E6D">
    <w:pPr>
      <w:pStyle w:val="a5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A11FFB9" wp14:editId="2F8C288F">
              <wp:simplePos x="0" y="0"/>
              <wp:positionH relativeFrom="column">
                <wp:posOffset>-466725</wp:posOffset>
              </wp:positionH>
              <wp:positionV relativeFrom="paragraph">
                <wp:posOffset>-296545</wp:posOffset>
              </wp:positionV>
              <wp:extent cx="7056120" cy="45720"/>
              <wp:effectExtent l="0" t="8255" r="1905" b="3175"/>
              <wp:wrapNone/>
              <wp:docPr id="1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7056120" cy="4572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11" o:spid="_x0000_s1026" style="position:absolute;left:0;text-align:left;margin-left:-36.75pt;margin-top:-23.35pt;width:555.6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" fillcolor="#5bd4ff" stroked="f" strokeweight="2pt">
              <v:path arrowok="t"/>
            </v:roundrect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FCD350" wp14:editId="344363FA">
              <wp:simplePos x="0" y="0"/>
              <wp:positionH relativeFrom="column">
                <wp:posOffset>-139065</wp:posOffset>
              </wp:positionH>
              <wp:positionV relativeFrom="paragraph">
                <wp:posOffset>-26035</wp:posOffset>
              </wp:positionV>
              <wp:extent cx="6515100" cy="430530"/>
              <wp:effectExtent l="0" t="0" r="0" b="7620"/>
              <wp:wrapNone/>
              <wp:docPr id="9" name="مربع نص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15100" cy="4305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9F456E" w:rsidRPr="00724D3E" w:rsidRDefault="009F456E" w:rsidP="009F456E">
                          <w:pPr>
                            <w:spacing w:line="280" w:lineRule="exact"/>
                            <w:jc w:val="center"/>
                            <w:rPr>
                              <w:rFonts w:cs="AL-Mohanad art"/>
                              <w:color w:val="FFFFFF" w:themeColor="background1"/>
                            </w:rPr>
                          </w:pP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المملكة العربية السعودية  ـــ  جامعة جازان </w:t>
                          </w:r>
                          <w:r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6809 ـ 82817 ـ 2820</w:t>
                          </w:r>
                          <w:r w:rsidRPr="00724D3E">
                            <w:rPr>
                              <w:rFonts w:cs="AL-Mohanad art" w:hint="cs"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 xml:space="preserve">    هاتف  : 173298878 00966</w:t>
                          </w:r>
                        </w:p>
                        <w:p w:rsidR="009F456E" w:rsidRPr="00E55687" w:rsidRDefault="009F456E" w:rsidP="009F456E">
                          <w:pPr>
                            <w:bidi w:val="0"/>
                            <w:spacing w:line="280" w:lineRule="exact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K.S.A   Jazan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University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6809-82817-2820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Tel : 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>00966 173298878</w:t>
                          </w:r>
                          <w:r w:rsidRPr="00E55687">
                            <w:rPr>
                              <w:rFonts w:asciiTheme="majorBidi" w:hAnsiTheme="majorBidi" w:cstheme="majorBidi"/>
                              <w:b/>
                              <w:bCs/>
                              <w:color w:val="FFFFFF" w:themeColor="background1"/>
                              <w:sz w:val="20"/>
                              <w:szCs w:val="20"/>
                            </w:rPr>
                            <w:t xml:space="preserve">    www.sefric@jazanu.edu.sa</w:t>
                          </w:r>
                        </w:p>
                        <w:p w:rsidR="009F456E" w:rsidRPr="00E46256" w:rsidRDefault="009F456E" w:rsidP="009F456E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:rsidR="009F456E" w:rsidRPr="00724D3E" w:rsidRDefault="009F456E" w:rsidP="009F456E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:rsidR="009F456E" w:rsidRPr="00122FB3" w:rsidRDefault="009F456E" w:rsidP="009F456E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  <w:p w:rsidR="004758C1" w:rsidRPr="00E46256" w:rsidRDefault="004758C1" w:rsidP="009637DB">
                          <w:pPr>
                            <w:rPr>
                              <w:color w:val="FFFFFF" w:themeColor="background1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9" o:spid="_x0000_s1030" type="#_x0000_t202" style="position:absolute;left:0;text-align:left;margin-left:-10.95pt;margin-top:-2.05pt;width:513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" filled="f" stroked="f" strokeweight=".5pt">
              <v:path arrowok="t"/>
              <v:textbox>
                <w:txbxContent>
                  <w:p w:rsidR="009F456E" w:rsidRPr="00724D3E" w:rsidRDefault="009F456E" w:rsidP="009F456E">
                    <w:pPr>
                      <w:spacing w:line="280" w:lineRule="exact"/>
                      <w:jc w:val="center"/>
                      <w:rPr>
                        <w:rFonts w:cs="AL-Mohanad art"/>
                        <w:color w:val="FFFFFF" w:themeColor="background1"/>
                      </w:rPr>
                    </w:pP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المملكة العربية السعودية  ـــ  جامعة جازان </w:t>
                    </w:r>
                    <w:r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>6809 ـ 82817 ـ 2820</w:t>
                    </w:r>
                    <w:r w:rsidRPr="00724D3E">
                      <w:rPr>
                        <w:rFonts w:cs="AL-Mohanad art" w:hint="cs"/>
                        <w:color w:val="FFFFFF" w:themeColor="background1"/>
                        <w:sz w:val="28"/>
                        <w:szCs w:val="28"/>
                        <w:rtl/>
                      </w:rPr>
                      <w:t xml:space="preserve">    هاتف  : 173298878 00966</w:t>
                    </w:r>
                  </w:p>
                  <w:p w:rsidR="009F456E" w:rsidRPr="00E55687" w:rsidRDefault="009F456E" w:rsidP="009F456E">
                    <w:pPr>
                      <w:bidi w:val="0"/>
                      <w:spacing w:line="280" w:lineRule="exact"/>
                      <w:jc w:val="center"/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K.S.A   Jazan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University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6809-82817-2820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Tel : </w:t>
                    </w:r>
                    <w:r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>00966 173298878</w:t>
                    </w:r>
                    <w:r w:rsidRPr="00E55687">
                      <w:rPr>
                        <w:rFonts w:asciiTheme="majorBidi" w:hAnsiTheme="majorBidi" w:cstheme="majorBidi"/>
                        <w:b/>
                        <w:bCs/>
                        <w:color w:val="FFFFFF" w:themeColor="background1"/>
                        <w:sz w:val="20"/>
                        <w:szCs w:val="20"/>
                      </w:rPr>
                      <w:t xml:space="preserve">    www.sefric@jazanu.edu.sa</w:t>
                    </w:r>
                  </w:p>
                  <w:p w:rsidR="009F456E" w:rsidRPr="00E46256" w:rsidRDefault="009F456E" w:rsidP="009F456E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:rsidR="009F456E" w:rsidRPr="00724D3E" w:rsidRDefault="009F456E" w:rsidP="009F456E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:rsidR="009F456E" w:rsidRPr="00122FB3" w:rsidRDefault="009F456E" w:rsidP="009F456E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  <w:p w:rsidR="004758C1" w:rsidRPr="00E46256" w:rsidRDefault="004758C1" w:rsidP="009637DB">
                    <w:pPr>
                      <w:rPr>
                        <w:color w:val="FFFFFF" w:themeColor="background1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5F4557" wp14:editId="19F3D414">
              <wp:simplePos x="0" y="0"/>
              <wp:positionH relativeFrom="column">
                <wp:posOffset>-383540</wp:posOffset>
              </wp:positionH>
              <wp:positionV relativeFrom="paragraph">
                <wp:posOffset>15875</wp:posOffset>
              </wp:positionV>
              <wp:extent cx="6968490" cy="369570"/>
              <wp:effectExtent l="0" t="0" r="3810" b="0"/>
              <wp:wrapNone/>
              <wp:docPr id="10" name="مستطيل مستدير الزوايا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968490" cy="369570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10" o:spid="_x0000_s1026" style="position:absolute;left:0;text-align:left;margin-left:-30.2pt;margin-top:1.25pt;width:548.7pt;height:2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" fillcolor="#5bd4ff" stroked="f" strokeweight="2pt">
              <v:path arrowok="t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FAC" w:rsidRDefault="00183FAC" w:rsidP="009D253A">
      <w:r>
        <w:separator/>
      </w:r>
    </w:p>
  </w:footnote>
  <w:footnote w:type="continuationSeparator" w:id="0">
    <w:p w:rsidR="00183FAC" w:rsidRDefault="00183FAC" w:rsidP="009D25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774" w:rsidRDefault="002A7774" w:rsidP="002A7774">
    <w:pPr>
      <w:pStyle w:val="10"/>
      <w:rPr>
        <w:noProof/>
      </w:rPr>
    </w:pPr>
    <w:r>
      <w:rPr>
        <w:noProof/>
        <w:lang w:eastAsia="en-US"/>
      </w:rPr>
      <w:drawing>
        <wp:anchor distT="0" distB="0" distL="114300" distR="114300" simplePos="0" relativeHeight="251672576" behindDoc="1" locked="0" layoutInCell="1" allowOverlap="1" wp14:anchorId="0A7CCBA2" wp14:editId="709CCBE8">
          <wp:simplePos x="0" y="0"/>
          <wp:positionH relativeFrom="column">
            <wp:posOffset>2029309</wp:posOffset>
          </wp:positionH>
          <wp:positionV relativeFrom="paragraph">
            <wp:posOffset>-156027</wp:posOffset>
          </wp:positionV>
          <wp:extent cx="1000760" cy="1188720"/>
          <wp:effectExtent l="0" t="0" r="8890" b="0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معتمد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760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A477D1D" wp14:editId="3397A8B6">
              <wp:simplePos x="0" y="0"/>
              <wp:positionH relativeFrom="column">
                <wp:posOffset>-478008</wp:posOffset>
              </wp:positionH>
              <wp:positionV relativeFrom="paragraph">
                <wp:posOffset>-161925</wp:posOffset>
              </wp:positionV>
              <wp:extent cx="2504440" cy="108585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774" w:rsidRPr="007465AE" w:rsidRDefault="002A7774" w:rsidP="002A7774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:rsidR="002A7774" w:rsidRDefault="002A7774" w:rsidP="002A7774">
                          <w:pPr>
                            <w:spacing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:rsidR="002A7774" w:rsidRPr="007465AE" w:rsidRDefault="002A7774" w:rsidP="002A7774">
                          <w:pPr>
                            <w:spacing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 University</w:t>
                          </w:r>
                        </w:p>
                        <w:p w:rsidR="002A7774" w:rsidRDefault="002A7774" w:rsidP="002A7774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V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 xml:space="preserve">ice </w:t>
                          </w:r>
                          <w:r>
                            <w:rPr>
                              <w:color w:val="1F497D" w:themeColor="text2"/>
                              <w:szCs w:val="26"/>
                            </w:rPr>
                            <w:t>President</w:t>
                          </w:r>
                        </w:p>
                        <w:p w:rsidR="002A7774" w:rsidRPr="007465AE" w:rsidRDefault="002A7774" w:rsidP="002A7774">
                          <w:pPr>
                            <w:bidi w:val="0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of H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 xml:space="preserve">igher </w:t>
                          </w:r>
                          <w:r>
                            <w:rPr>
                              <w:color w:val="1F497D" w:themeColor="text2"/>
                              <w:szCs w:val="26"/>
                            </w:rPr>
                            <w:t>S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 xml:space="preserve">tudies and </w:t>
                          </w:r>
                          <w:r>
                            <w:rPr>
                              <w:color w:val="1F497D" w:themeColor="text2"/>
                              <w:szCs w:val="26"/>
                            </w:rPr>
                            <w:t>S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>cientif</w:t>
                          </w:r>
                          <w:r>
                            <w:rPr>
                              <w:color w:val="1F497D" w:themeColor="text2"/>
                              <w:szCs w:val="26"/>
                            </w:rPr>
                            <w:t>i</w:t>
                          </w:r>
                          <w:r w:rsidRPr="00F17833">
                            <w:rPr>
                              <w:color w:val="1F497D" w:themeColor="text2"/>
                              <w:szCs w:val="26"/>
                            </w:rPr>
                            <w:t>c</w:t>
                          </w:r>
                        </w:p>
                        <w:p w:rsidR="002A7774" w:rsidRPr="00020C80" w:rsidRDefault="002A7774" w:rsidP="002A7774">
                          <w:pPr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37.65pt;margin-top:-12.75pt;width:197.2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lPltQ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" filled="f" stroked="f">
              <v:textbox>
                <w:txbxContent>
                  <w:p w:rsidR="002A7774" w:rsidRPr="007465AE" w:rsidRDefault="002A7774" w:rsidP="002A7774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:rsidR="002A7774" w:rsidRDefault="002A7774" w:rsidP="002A7774">
                    <w:pPr>
                      <w:spacing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:rsidR="002A7774" w:rsidRPr="007465AE" w:rsidRDefault="002A7774" w:rsidP="002A7774">
                    <w:pPr>
                      <w:spacing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:rsidR="002A7774" w:rsidRDefault="002A7774" w:rsidP="002A7774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V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 xml:space="preserve">ice </w:t>
                    </w:r>
                    <w:r>
                      <w:rPr>
                        <w:color w:val="1F497D" w:themeColor="text2"/>
                        <w:szCs w:val="26"/>
                      </w:rPr>
                      <w:t>President</w:t>
                    </w:r>
                  </w:p>
                  <w:p w:rsidR="002A7774" w:rsidRPr="007465AE" w:rsidRDefault="002A7774" w:rsidP="002A7774">
                    <w:pPr>
                      <w:bidi w:val="0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of H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 xml:space="preserve">igher </w:t>
                    </w:r>
                    <w:r>
                      <w:rPr>
                        <w:color w:val="1F497D" w:themeColor="text2"/>
                        <w:szCs w:val="26"/>
                      </w:rPr>
                      <w:t>S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 xml:space="preserve">tudies and </w:t>
                    </w:r>
                    <w:r>
                      <w:rPr>
                        <w:color w:val="1F497D" w:themeColor="text2"/>
                        <w:szCs w:val="26"/>
                      </w:rPr>
                      <w:t>S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>cientif</w:t>
                    </w:r>
                    <w:r>
                      <w:rPr>
                        <w:color w:val="1F497D" w:themeColor="text2"/>
                        <w:szCs w:val="26"/>
                      </w:rPr>
                      <w:t>i</w:t>
                    </w:r>
                    <w:r w:rsidRPr="00F17833">
                      <w:rPr>
                        <w:color w:val="1F497D" w:themeColor="text2"/>
                        <w:szCs w:val="26"/>
                      </w:rPr>
                      <w:t>c</w:t>
                    </w:r>
                  </w:p>
                  <w:p w:rsidR="002A7774" w:rsidRPr="00020C80" w:rsidRDefault="002A7774" w:rsidP="002A7774">
                    <w:pPr>
                      <w:jc w:val="center"/>
                      <w:rPr>
                        <w:color w:val="1F497D" w:themeColor="text2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73600" behindDoc="1" locked="0" layoutInCell="1" allowOverlap="1" wp14:anchorId="5C302C87" wp14:editId="3F290BCA">
          <wp:simplePos x="0" y="0"/>
          <wp:positionH relativeFrom="margin">
            <wp:posOffset>3034812</wp:posOffset>
          </wp:positionH>
          <wp:positionV relativeFrom="paragraph">
            <wp:posOffset>-383540</wp:posOffset>
          </wp:positionV>
          <wp:extent cx="1045845" cy="1333500"/>
          <wp:effectExtent l="0" t="0" r="1905" b="0"/>
          <wp:wrapNone/>
          <wp:docPr id="3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07013">
      <w:rPr>
        <w:noProof/>
        <w:rtl/>
        <w:lang w:eastAsia="en-US"/>
      </w:rPr>
      <w:drawing>
        <wp:anchor distT="0" distB="0" distL="114300" distR="114300" simplePos="0" relativeHeight="251681792" behindDoc="1" locked="0" layoutInCell="1" allowOverlap="1" wp14:anchorId="24B60892" wp14:editId="767387C0">
          <wp:simplePos x="0" y="0"/>
          <wp:positionH relativeFrom="column">
            <wp:posOffset>4461510</wp:posOffset>
          </wp:positionH>
          <wp:positionV relativeFrom="paragraph">
            <wp:posOffset>-145415</wp:posOffset>
          </wp:positionV>
          <wp:extent cx="1885950" cy="962025"/>
          <wp:effectExtent l="19050" t="0" r="0" b="0"/>
          <wp:wrapTight wrapText="bothSides">
            <wp:wrapPolygon edited="0">
              <wp:start x="-218" y="0"/>
              <wp:lineTo x="-218" y="21386"/>
              <wp:lineTo x="21600" y="21386"/>
              <wp:lineTo x="21600" y="0"/>
              <wp:lineTo x="-218" y="0"/>
            </wp:wrapPolygon>
          </wp:wrapTight>
          <wp:docPr id="2" name="صورة 2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A7774" w:rsidRDefault="002A7774" w:rsidP="002A7774">
    <w:pPr>
      <w:pStyle w:val="10"/>
      <w:tabs>
        <w:tab w:val="clear" w:pos="4153"/>
        <w:tab w:val="clear" w:pos="8306"/>
        <w:tab w:val="left" w:pos="3398"/>
      </w:tabs>
      <w:rPr>
        <w:noProof/>
        <w:rtl/>
      </w:rPr>
    </w:pPr>
  </w:p>
  <w:p w:rsidR="002A7774" w:rsidRDefault="002A7774" w:rsidP="002A7774">
    <w:pPr>
      <w:pStyle w:val="10"/>
      <w:rPr>
        <w:noProof/>
      </w:rPr>
    </w:pPr>
  </w:p>
  <w:p w:rsidR="002A7774" w:rsidRDefault="002A7774" w:rsidP="002A7774">
    <w:pPr>
      <w:pStyle w:val="1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92BD23A" wp14:editId="312CD01D">
              <wp:simplePos x="0" y="0"/>
              <wp:positionH relativeFrom="column">
                <wp:posOffset>3815443</wp:posOffset>
              </wp:positionH>
              <wp:positionV relativeFrom="paragraph">
                <wp:posOffset>112395</wp:posOffset>
              </wp:positionV>
              <wp:extent cx="2863397" cy="332740"/>
              <wp:effectExtent l="0" t="0" r="0" b="0"/>
              <wp:wrapNone/>
              <wp:docPr id="1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3397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7774" w:rsidRPr="005D0121" w:rsidRDefault="002A7774" w:rsidP="002A7774">
                          <w:pPr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</w:t>
                          </w:r>
                          <w:r w:rsidRPr="005D0121">
                            <w:rPr>
                              <w:rFonts w:ascii="Traditional Arabic" w:hAnsi="Traditional Arabic" w:cs="AL-Mohanad art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>وكالة الجامعة للدراسات العليا والبحث العلمي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00.45pt;margin-top:8.85pt;width:225.45pt;height:2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4ITugIAAME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" filled="f" stroked="f">
              <v:textbox>
                <w:txbxContent>
                  <w:p w:rsidR="002A7774" w:rsidRPr="005D0121" w:rsidRDefault="002A7774" w:rsidP="002A7774">
                    <w:pPr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</w:t>
                    </w:r>
                    <w:r w:rsidRPr="005D0121">
                      <w:rPr>
                        <w:rFonts w:ascii="Traditional Arabic" w:hAnsi="Traditional Arabic" w:cs="AL-Mohanad art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>وكالة الجامعة للدراسات العليا والبحث العلمي</w:t>
                    </w:r>
                  </w:p>
                </w:txbxContent>
              </v:textbox>
            </v:shape>
          </w:pict>
        </mc:Fallback>
      </mc:AlternateContent>
    </w:r>
  </w:p>
  <w:p w:rsidR="002A7774" w:rsidRDefault="002A7774" w:rsidP="002A7774">
    <w:pPr>
      <w:tabs>
        <w:tab w:val="left" w:pos="3660"/>
        <w:tab w:val="center" w:pos="4153"/>
      </w:tabs>
      <w:rPr>
        <w:rtl/>
      </w:rPr>
    </w:pP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F38C898" wp14:editId="607443D0">
              <wp:simplePos x="0" y="0"/>
              <wp:positionH relativeFrom="column">
                <wp:posOffset>3954145</wp:posOffset>
              </wp:positionH>
              <wp:positionV relativeFrom="paragraph">
                <wp:posOffset>155575</wp:posOffset>
              </wp:positionV>
              <wp:extent cx="2647950" cy="353695"/>
              <wp:effectExtent l="0" t="0" r="0" b="0"/>
              <wp:wrapNone/>
              <wp:docPr id="13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0" cy="3536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A7774" w:rsidRPr="00F43255" w:rsidRDefault="002A7774" w:rsidP="002A7774">
                          <w:pPr>
                            <w:jc w:val="center"/>
                            <w:rPr>
                              <w:rFonts w:cs="PT Bold Heading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</w:pPr>
                          <w:r w:rsidRPr="00F43255">
                            <w:rPr>
                              <w:rFonts w:cs="PT Bold Heading" w:hint="cs"/>
                              <w:color w:val="FFFFFF" w:themeColor="background1"/>
                              <w:sz w:val="20"/>
                              <w:szCs w:val="20"/>
                              <w:rtl/>
                            </w:rPr>
                            <w:t>الإدارة العامة للبعثات والاستقطاب والتعاون الدولي</w:t>
                          </w:r>
                        </w:p>
                        <w:p w:rsidR="002A7774" w:rsidRDefault="002A7774" w:rsidP="002A7774">
                          <w:pPr>
                            <w:rPr>
                              <w:rFonts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</w:p>
                        <w:p w:rsidR="002A7774" w:rsidRPr="008542CF" w:rsidRDefault="002A7774" w:rsidP="002A7774">
                          <w:pPr>
                            <w:rPr>
                              <w:rFonts w:ascii="Arial" w:hAnsi="Arial" w:cs="DecoType Thuluth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</w:pPr>
                          <w:r w:rsidRPr="008542CF">
                            <w:rPr>
                              <w:rFonts w:cs="DecoType Thuluth" w:hint="cs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  <w:rtl/>
                            </w:rPr>
                            <w:t xml:space="preserve">ة </w:t>
                          </w:r>
                        </w:p>
                        <w:p w:rsidR="002A7774" w:rsidRPr="00D023F0" w:rsidRDefault="002A7774" w:rsidP="002A7774">
                          <w:pPr>
                            <w:jc w:val="center"/>
                            <w:rPr>
                              <w:rFonts w:cs="AL-Mohanad Bold"/>
                              <w:color w:val="17365D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3" o:spid="_x0000_s1028" type="#_x0000_t202" style="position:absolute;left:0;text-align:left;margin-left:311.35pt;margin-top:12.25pt;width:208.5pt;height:2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" filled="f" stroked="f" strokeweight=".5pt">
              <v:path arrowok="t"/>
              <v:textbox>
                <w:txbxContent>
                  <w:p w:rsidR="002A7774" w:rsidRPr="00F43255" w:rsidRDefault="002A7774" w:rsidP="002A7774">
                    <w:pPr>
                      <w:jc w:val="center"/>
                      <w:rPr>
                        <w:rFonts w:cs="PT Bold Heading"/>
                        <w:color w:val="FFFFFF" w:themeColor="background1"/>
                        <w:sz w:val="20"/>
                        <w:szCs w:val="20"/>
                        <w:rtl/>
                      </w:rPr>
                    </w:pPr>
                    <w:r w:rsidRPr="00F43255">
                      <w:rPr>
                        <w:rFonts w:cs="PT Bold Heading" w:hint="cs"/>
                        <w:color w:val="FFFFFF" w:themeColor="background1"/>
                        <w:sz w:val="20"/>
                        <w:szCs w:val="20"/>
                        <w:rtl/>
                      </w:rPr>
                      <w:t>الإدارة العامة للبعثات والاستقطاب والتعاون الدولي</w:t>
                    </w:r>
                  </w:p>
                  <w:p w:rsidR="002A7774" w:rsidRDefault="002A7774" w:rsidP="002A7774">
                    <w:pPr>
                      <w:rPr>
                        <w:rFonts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</w:p>
                  <w:p w:rsidR="002A7774" w:rsidRPr="008542CF" w:rsidRDefault="002A7774" w:rsidP="002A7774">
                    <w:pPr>
                      <w:rPr>
                        <w:rFonts w:ascii="Arial" w:hAnsi="Arial" w:cs="DecoType Thuluth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</w:pPr>
                    <w:r w:rsidRPr="008542CF">
                      <w:rPr>
                        <w:rFonts w:cs="DecoType Thuluth" w:hint="cs"/>
                        <w:b/>
                        <w:bCs/>
                        <w:color w:val="FFFFFF" w:themeColor="background1"/>
                        <w:sz w:val="30"/>
                        <w:szCs w:val="30"/>
                        <w:rtl/>
                      </w:rPr>
                      <w:t xml:space="preserve">ة </w:t>
                    </w:r>
                  </w:p>
                  <w:p w:rsidR="002A7774" w:rsidRPr="00D023F0" w:rsidRDefault="002A7774" w:rsidP="002A7774">
                    <w:pPr>
                      <w:jc w:val="center"/>
                      <w:rPr>
                        <w:rFonts w:cs="AL-Mohanad Bold"/>
                        <w:color w:val="17365D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675A5F2C" wp14:editId="1102084F">
              <wp:simplePos x="0" y="0"/>
              <wp:positionH relativeFrom="column">
                <wp:posOffset>317500</wp:posOffset>
              </wp:positionH>
              <wp:positionV relativeFrom="paragraph">
                <wp:posOffset>208768</wp:posOffset>
              </wp:positionV>
              <wp:extent cx="1036955" cy="252095"/>
              <wp:effectExtent l="0" t="0" r="0" b="0"/>
              <wp:wrapNone/>
              <wp:docPr id="7" name="مربع نص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6955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A7774" w:rsidRPr="00F87377" w:rsidRDefault="002A7774" w:rsidP="002A7774">
                          <w:pPr>
                            <w:jc w:val="center"/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F87377">
                            <w:rPr>
                              <w:rFonts w:cs="AL-Mohanad Bold"/>
                              <w:color w:val="FFFFFF" w:themeColor="background1"/>
                              <w:sz w:val="26"/>
                              <w:szCs w:val="26"/>
                            </w:rPr>
                            <w:t>SEFRIC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left:0;text-align:left;margin-left:25pt;margin-top:16.45pt;width:81.6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" filled="f" stroked="f" strokeweight=".5pt">
              <v:path arrowok="t"/>
              <v:textbox>
                <w:txbxContent>
                  <w:p w:rsidR="002A7774" w:rsidRPr="00F87377" w:rsidRDefault="002A7774" w:rsidP="002A7774">
                    <w:pPr>
                      <w:jc w:val="center"/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</w:pPr>
                    <w:r w:rsidRPr="00F87377">
                      <w:rPr>
                        <w:rFonts w:cs="AL-Mohanad Bold"/>
                        <w:color w:val="FFFFFF" w:themeColor="background1"/>
                        <w:sz w:val="26"/>
                        <w:szCs w:val="26"/>
                      </w:rPr>
                      <w:t>SEFRIC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60572B4" wp14:editId="6A0E191D">
              <wp:simplePos x="0" y="0"/>
              <wp:positionH relativeFrom="column">
                <wp:posOffset>-474345</wp:posOffset>
              </wp:positionH>
              <wp:positionV relativeFrom="paragraph">
                <wp:posOffset>295763</wp:posOffset>
              </wp:positionV>
              <wp:extent cx="7056120" cy="94615"/>
              <wp:effectExtent l="0" t="0" r="0" b="635"/>
              <wp:wrapNone/>
              <wp:docPr id="8" name="مستطيل مستدير الزوايا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056120" cy="9461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solidFill>
                        <a:srgbClr val="5BD4FF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8" o:spid="_x0000_s1026" style="position:absolute;left:0;text-align:left;margin-left:-37.35pt;margin-top:23.3pt;width:555.6pt;height:7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" fillcolor="#5bd4ff" stroked="f" strokeweight="2pt">
              <v:path arrowok="t"/>
            </v:roundrect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9E65071" wp14:editId="53A8CFE6">
              <wp:simplePos x="0" y="0"/>
              <wp:positionH relativeFrom="column">
                <wp:posOffset>-474980</wp:posOffset>
              </wp:positionH>
              <wp:positionV relativeFrom="paragraph">
                <wp:posOffset>222885</wp:posOffset>
              </wp:positionV>
              <wp:extent cx="2679065" cy="238125"/>
              <wp:effectExtent l="10795" t="13335" r="15240" b="15240"/>
              <wp:wrapNone/>
              <wp:docPr id="6" name="مستطيل مستدير الزوايا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79065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مستطيل مستدير الزوايا 7" o:spid="_x0000_s1026" style="position:absolute;left:0;text-align:left;margin-left:-37.4pt;margin-top:17.55pt;width:210.95pt;height:18.7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" fillcolor="#5bd4ff" strokecolor="white" strokeweight="1pt">
              <v:path arrowok="t"/>
            </v:roundrect>
          </w:pict>
        </mc:Fallback>
      </mc:AlternateContent>
    </w:r>
    <w:r>
      <w:rPr>
        <w:noProof/>
        <w:rtl/>
        <w:lang w:eastAsia="en-US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0E3C8406" wp14:editId="42A18903">
              <wp:simplePos x="0" y="0"/>
              <wp:positionH relativeFrom="column">
                <wp:posOffset>4023360</wp:posOffset>
              </wp:positionH>
              <wp:positionV relativeFrom="paragraph">
                <wp:posOffset>222885</wp:posOffset>
              </wp:positionV>
              <wp:extent cx="2557780" cy="238125"/>
              <wp:effectExtent l="13335" t="13335" r="10160" b="15240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7780" cy="238125"/>
                      </a:xfrm>
                      <a:prstGeom prst="roundRect">
                        <a:avLst>
                          <a:gd name="adj" fmla="val 35125"/>
                        </a:avLst>
                      </a:prstGeom>
                      <a:solidFill>
                        <a:srgbClr val="5BD4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AutoShape 9" o:spid="_x0000_s1026" style="position:absolute;left:0;text-align:left;margin-left:316.8pt;margin-top:17.55pt;width:201.4pt;height:18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0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" fillcolor="#5bd4ff" strokecolor="white" strokeweight="1pt">
              <v:path arrowok="t"/>
            </v:roundrect>
          </w:pict>
        </mc:Fallback>
      </mc:AlternateContent>
    </w:r>
  </w:p>
  <w:p w:rsidR="002A7774" w:rsidRDefault="002A7774" w:rsidP="002A7774">
    <w:pPr>
      <w:pStyle w:val="a4"/>
    </w:pPr>
  </w:p>
  <w:p w:rsidR="004758C1" w:rsidRPr="002A7774" w:rsidRDefault="004758C1" w:rsidP="002A7774">
    <w:pPr>
      <w:pStyle w:val="a4"/>
      <w:rPr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B52206"/>
    <w:multiLevelType w:val="hybridMultilevel"/>
    <w:tmpl w:val="BF942C8E"/>
    <w:lvl w:ilvl="0" w:tplc="9402B744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7633B7"/>
    <w:multiLevelType w:val="hybridMultilevel"/>
    <w:tmpl w:val="335CA206"/>
    <w:lvl w:ilvl="0" w:tplc="5E24EE86">
      <w:numFmt w:val="bullet"/>
      <w:lvlText w:val=""/>
      <w:lvlJc w:val="left"/>
      <w:pPr>
        <w:ind w:left="720" w:hanging="360"/>
      </w:pPr>
      <w:rPr>
        <w:rFonts w:ascii="Symbol" w:eastAsia="Calibr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D0F4E"/>
    <w:multiLevelType w:val="hybridMultilevel"/>
    <w:tmpl w:val="BF3A9ABE"/>
    <w:lvl w:ilvl="0" w:tplc="0F207A60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B9E6960"/>
    <w:multiLevelType w:val="hybridMultilevel"/>
    <w:tmpl w:val="2258DABE"/>
    <w:lvl w:ilvl="0" w:tplc="24F29A9C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3B6259"/>
    <w:multiLevelType w:val="hybridMultilevel"/>
    <w:tmpl w:val="746AA6E6"/>
    <w:lvl w:ilvl="0" w:tplc="1AC0BE0C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9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EB5BC1"/>
    <w:multiLevelType w:val="hybridMultilevel"/>
    <w:tmpl w:val="3002136C"/>
    <w:lvl w:ilvl="0" w:tplc="5922C7B2">
      <w:start w:val="1"/>
      <w:numFmt w:val="bullet"/>
      <w:lvlText w:val=""/>
      <w:lvlJc w:val="left"/>
      <w:pPr>
        <w:ind w:left="72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075160"/>
    <w:multiLevelType w:val="hybridMultilevel"/>
    <w:tmpl w:val="01F2EB7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AF3903"/>
    <w:multiLevelType w:val="hybridMultilevel"/>
    <w:tmpl w:val="CFB272C2"/>
    <w:lvl w:ilvl="0" w:tplc="099C15E8">
      <w:start w:val="1"/>
      <w:numFmt w:val="bullet"/>
      <w:lvlText w:val="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9"/>
  </w:num>
  <w:num w:numId="5">
    <w:abstractNumId w:val="12"/>
  </w:num>
  <w:num w:numId="6">
    <w:abstractNumId w:val="2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6"/>
  </w:num>
  <w:num w:numId="12">
    <w:abstractNumId w:val="10"/>
  </w:num>
  <w:num w:numId="13">
    <w:abstractNumId w:val="7"/>
  </w:num>
  <w:num w:numId="14">
    <w:abstractNumId w:val="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7DD"/>
    <w:rsid w:val="00004668"/>
    <w:rsid w:val="00005727"/>
    <w:rsid w:val="000124D9"/>
    <w:rsid w:val="00012D90"/>
    <w:rsid w:val="000204CB"/>
    <w:rsid w:val="00020C80"/>
    <w:rsid w:val="00020E48"/>
    <w:rsid w:val="000311CA"/>
    <w:rsid w:val="0003158E"/>
    <w:rsid w:val="00034726"/>
    <w:rsid w:val="00034E60"/>
    <w:rsid w:val="000425D8"/>
    <w:rsid w:val="00044A2C"/>
    <w:rsid w:val="000459A8"/>
    <w:rsid w:val="0005264F"/>
    <w:rsid w:val="00053175"/>
    <w:rsid w:val="000549DB"/>
    <w:rsid w:val="00054B4D"/>
    <w:rsid w:val="0005666A"/>
    <w:rsid w:val="00056939"/>
    <w:rsid w:val="0006187E"/>
    <w:rsid w:val="0006229C"/>
    <w:rsid w:val="00063E68"/>
    <w:rsid w:val="00064BEB"/>
    <w:rsid w:val="00065B4E"/>
    <w:rsid w:val="00067113"/>
    <w:rsid w:val="00070482"/>
    <w:rsid w:val="000708DC"/>
    <w:rsid w:val="000749D2"/>
    <w:rsid w:val="00074D9E"/>
    <w:rsid w:val="00074DF4"/>
    <w:rsid w:val="000764EC"/>
    <w:rsid w:val="00076FE0"/>
    <w:rsid w:val="000779E3"/>
    <w:rsid w:val="00081252"/>
    <w:rsid w:val="000821E0"/>
    <w:rsid w:val="000830C6"/>
    <w:rsid w:val="00083B94"/>
    <w:rsid w:val="00083D54"/>
    <w:rsid w:val="00083D80"/>
    <w:rsid w:val="00083F64"/>
    <w:rsid w:val="0008592C"/>
    <w:rsid w:val="00086B82"/>
    <w:rsid w:val="000904FA"/>
    <w:rsid w:val="00090CAD"/>
    <w:rsid w:val="00093B37"/>
    <w:rsid w:val="00095FB5"/>
    <w:rsid w:val="000968ED"/>
    <w:rsid w:val="000975CD"/>
    <w:rsid w:val="000A24C0"/>
    <w:rsid w:val="000A3037"/>
    <w:rsid w:val="000A361C"/>
    <w:rsid w:val="000A42DE"/>
    <w:rsid w:val="000A439E"/>
    <w:rsid w:val="000A498C"/>
    <w:rsid w:val="000A5512"/>
    <w:rsid w:val="000A56D0"/>
    <w:rsid w:val="000A71C5"/>
    <w:rsid w:val="000A73D8"/>
    <w:rsid w:val="000B1344"/>
    <w:rsid w:val="000B555B"/>
    <w:rsid w:val="000B5645"/>
    <w:rsid w:val="000B5E70"/>
    <w:rsid w:val="000B7123"/>
    <w:rsid w:val="000B7A48"/>
    <w:rsid w:val="000C16C9"/>
    <w:rsid w:val="000C1D0D"/>
    <w:rsid w:val="000C2991"/>
    <w:rsid w:val="000C2C0A"/>
    <w:rsid w:val="000C352D"/>
    <w:rsid w:val="000C4403"/>
    <w:rsid w:val="000C4FD9"/>
    <w:rsid w:val="000D1307"/>
    <w:rsid w:val="000D1F0A"/>
    <w:rsid w:val="000D2635"/>
    <w:rsid w:val="000D2A31"/>
    <w:rsid w:val="000D31B1"/>
    <w:rsid w:val="000D491E"/>
    <w:rsid w:val="000E08F1"/>
    <w:rsid w:val="000E1339"/>
    <w:rsid w:val="000E356A"/>
    <w:rsid w:val="000E383D"/>
    <w:rsid w:val="000E54DC"/>
    <w:rsid w:val="000E742A"/>
    <w:rsid w:val="000E79C8"/>
    <w:rsid w:val="000F124F"/>
    <w:rsid w:val="000F1F09"/>
    <w:rsid w:val="000F66E9"/>
    <w:rsid w:val="001008FA"/>
    <w:rsid w:val="0010165D"/>
    <w:rsid w:val="001031D6"/>
    <w:rsid w:val="001068FF"/>
    <w:rsid w:val="00107516"/>
    <w:rsid w:val="00110881"/>
    <w:rsid w:val="001109A0"/>
    <w:rsid w:val="00111517"/>
    <w:rsid w:val="0011312D"/>
    <w:rsid w:val="00114E44"/>
    <w:rsid w:val="001159AE"/>
    <w:rsid w:val="00116BA8"/>
    <w:rsid w:val="0011764D"/>
    <w:rsid w:val="00117BF6"/>
    <w:rsid w:val="00121288"/>
    <w:rsid w:val="00121B46"/>
    <w:rsid w:val="00124014"/>
    <w:rsid w:val="00130AE0"/>
    <w:rsid w:val="00131732"/>
    <w:rsid w:val="001327F9"/>
    <w:rsid w:val="0013516D"/>
    <w:rsid w:val="0014017E"/>
    <w:rsid w:val="00140C7C"/>
    <w:rsid w:val="0014175F"/>
    <w:rsid w:val="001428E9"/>
    <w:rsid w:val="00142CAB"/>
    <w:rsid w:val="001439C0"/>
    <w:rsid w:val="001500F4"/>
    <w:rsid w:val="001500FB"/>
    <w:rsid w:val="00152452"/>
    <w:rsid w:val="00153E82"/>
    <w:rsid w:val="00157631"/>
    <w:rsid w:val="00160866"/>
    <w:rsid w:val="001623C3"/>
    <w:rsid w:val="0016313B"/>
    <w:rsid w:val="001650D3"/>
    <w:rsid w:val="0016693E"/>
    <w:rsid w:val="00167EE6"/>
    <w:rsid w:val="001707DB"/>
    <w:rsid w:val="00170866"/>
    <w:rsid w:val="00176616"/>
    <w:rsid w:val="0017729D"/>
    <w:rsid w:val="00180005"/>
    <w:rsid w:val="001802A9"/>
    <w:rsid w:val="00182B45"/>
    <w:rsid w:val="00183FAC"/>
    <w:rsid w:val="00185A0C"/>
    <w:rsid w:val="001906CA"/>
    <w:rsid w:val="00194E0E"/>
    <w:rsid w:val="00195657"/>
    <w:rsid w:val="00195A31"/>
    <w:rsid w:val="00196917"/>
    <w:rsid w:val="00197653"/>
    <w:rsid w:val="001A052B"/>
    <w:rsid w:val="001A1B2F"/>
    <w:rsid w:val="001A30DB"/>
    <w:rsid w:val="001A3841"/>
    <w:rsid w:val="001A46BB"/>
    <w:rsid w:val="001A4B5D"/>
    <w:rsid w:val="001A5406"/>
    <w:rsid w:val="001B1758"/>
    <w:rsid w:val="001B1A23"/>
    <w:rsid w:val="001B58C9"/>
    <w:rsid w:val="001B65CD"/>
    <w:rsid w:val="001B746F"/>
    <w:rsid w:val="001B7694"/>
    <w:rsid w:val="001C07E8"/>
    <w:rsid w:val="001C22D1"/>
    <w:rsid w:val="001C26A0"/>
    <w:rsid w:val="001C323C"/>
    <w:rsid w:val="001C3680"/>
    <w:rsid w:val="001C44D8"/>
    <w:rsid w:val="001C525C"/>
    <w:rsid w:val="001C5D4B"/>
    <w:rsid w:val="001C71CB"/>
    <w:rsid w:val="001D3C65"/>
    <w:rsid w:val="001D53AD"/>
    <w:rsid w:val="001E03F2"/>
    <w:rsid w:val="001E1716"/>
    <w:rsid w:val="001E1CB7"/>
    <w:rsid w:val="001E22B0"/>
    <w:rsid w:val="001E33F6"/>
    <w:rsid w:val="001E424F"/>
    <w:rsid w:val="001E44F4"/>
    <w:rsid w:val="001E4573"/>
    <w:rsid w:val="001E4E44"/>
    <w:rsid w:val="001E5DE7"/>
    <w:rsid w:val="001E62B6"/>
    <w:rsid w:val="001F14D6"/>
    <w:rsid w:val="001F4CCA"/>
    <w:rsid w:val="001F6294"/>
    <w:rsid w:val="00201155"/>
    <w:rsid w:val="00202818"/>
    <w:rsid w:val="00205D6B"/>
    <w:rsid w:val="00206486"/>
    <w:rsid w:val="00207449"/>
    <w:rsid w:val="0021004A"/>
    <w:rsid w:val="00211731"/>
    <w:rsid w:val="00222789"/>
    <w:rsid w:val="00222C27"/>
    <w:rsid w:val="00223B47"/>
    <w:rsid w:val="00224255"/>
    <w:rsid w:val="00224B88"/>
    <w:rsid w:val="00225190"/>
    <w:rsid w:val="002259C6"/>
    <w:rsid w:val="00226E91"/>
    <w:rsid w:val="00227613"/>
    <w:rsid w:val="00227918"/>
    <w:rsid w:val="00230720"/>
    <w:rsid w:val="00230EAC"/>
    <w:rsid w:val="0023429A"/>
    <w:rsid w:val="00235024"/>
    <w:rsid w:val="00241748"/>
    <w:rsid w:val="00243F1A"/>
    <w:rsid w:val="00245056"/>
    <w:rsid w:val="00246EC6"/>
    <w:rsid w:val="00247379"/>
    <w:rsid w:val="0025154C"/>
    <w:rsid w:val="00253D37"/>
    <w:rsid w:val="002542AF"/>
    <w:rsid w:val="002547DD"/>
    <w:rsid w:val="002556B9"/>
    <w:rsid w:val="002559AA"/>
    <w:rsid w:val="00256C17"/>
    <w:rsid w:val="00260F4E"/>
    <w:rsid w:val="00266956"/>
    <w:rsid w:val="00266D92"/>
    <w:rsid w:val="002719ED"/>
    <w:rsid w:val="00271A69"/>
    <w:rsid w:val="002729BD"/>
    <w:rsid w:val="002746FC"/>
    <w:rsid w:val="002773F1"/>
    <w:rsid w:val="002816F9"/>
    <w:rsid w:val="0029021B"/>
    <w:rsid w:val="002908B0"/>
    <w:rsid w:val="00290AC3"/>
    <w:rsid w:val="00291D31"/>
    <w:rsid w:val="00292537"/>
    <w:rsid w:val="00293BB8"/>
    <w:rsid w:val="00295839"/>
    <w:rsid w:val="00296AC3"/>
    <w:rsid w:val="00296F04"/>
    <w:rsid w:val="002A2FA5"/>
    <w:rsid w:val="002A434E"/>
    <w:rsid w:val="002A57F7"/>
    <w:rsid w:val="002A7774"/>
    <w:rsid w:val="002B1689"/>
    <w:rsid w:val="002B4037"/>
    <w:rsid w:val="002B5B0F"/>
    <w:rsid w:val="002B7FB5"/>
    <w:rsid w:val="002C4A4F"/>
    <w:rsid w:val="002C4E78"/>
    <w:rsid w:val="002C527C"/>
    <w:rsid w:val="002C5ADD"/>
    <w:rsid w:val="002C5F85"/>
    <w:rsid w:val="002D2C46"/>
    <w:rsid w:val="002D7FD2"/>
    <w:rsid w:val="002E0A00"/>
    <w:rsid w:val="002E1335"/>
    <w:rsid w:val="002E15E6"/>
    <w:rsid w:val="002E1AAB"/>
    <w:rsid w:val="002E5EA6"/>
    <w:rsid w:val="002E6768"/>
    <w:rsid w:val="002E7BF7"/>
    <w:rsid w:val="002F0C83"/>
    <w:rsid w:val="002F1264"/>
    <w:rsid w:val="002F1691"/>
    <w:rsid w:val="002F25F3"/>
    <w:rsid w:val="002F675F"/>
    <w:rsid w:val="00301FD5"/>
    <w:rsid w:val="00302AA6"/>
    <w:rsid w:val="00305A70"/>
    <w:rsid w:val="00306C8B"/>
    <w:rsid w:val="00310231"/>
    <w:rsid w:val="00312760"/>
    <w:rsid w:val="00312772"/>
    <w:rsid w:val="00313B4E"/>
    <w:rsid w:val="00314D70"/>
    <w:rsid w:val="00315038"/>
    <w:rsid w:val="003171D6"/>
    <w:rsid w:val="00321CBA"/>
    <w:rsid w:val="00325109"/>
    <w:rsid w:val="003261AA"/>
    <w:rsid w:val="00330823"/>
    <w:rsid w:val="00330E3C"/>
    <w:rsid w:val="0033297C"/>
    <w:rsid w:val="00333512"/>
    <w:rsid w:val="0033377E"/>
    <w:rsid w:val="00335415"/>
    <w:rsid w:val="003356D3"/>
    <w:rsid w:val="0033586B"/>
    <w:rsid w:val="003366CF"/>
    <w:rsid w:val="00340B00"/>
    <w:rsid w:val="00343D68"/>
    <w:rsid w:val="00344253"/>
    <w:rsid w:val="003458A9"/>
    <w:rsid w:val="003543A0"/>
    <w:rsid w:val="00354572"/>
    <w:rsid w:val="00355CAC"/>
    <w:rsid w:val="003562AB"/>
    <w:rsid w:val="003562EE"/>
    <w:rsid w:val="003573FC"/>
    <w:rsid w:val="00357C91"/>
    <w:rsid w:val="003637D1"/>
    <w:rsid w:val="0036452C"/>
    <w:rsid w:val="003661C6"/>
    <w:rsid w:val="00366B7B"/>
    <w:rsid w:val="00371F70"/>
    <w:rsid w:val="00372346"/>
    <w:rsid w:val="003737C9"/>
    <w:rsid w:val="00374BE3"/>
    <w:rsid w:val="003761F3"/>
    <w:rsid w:val="00383832"/>
    <w:rsid w:val="0038621F"/>
    <w:rsid w:val="0038647C"/>
    <w:rsid w:val="0038722D"/>
    <w:rsid w:val="00387273"/>
    <w:rsid w:val="003873CD"/>
    <w:rsid w:val="003926E9"/>
    <w:rsid w:val="00394593"/>
    <w:rsid w:val="00394628"/>
    <w:rsid w:val="00394B0E"/>
    <w:rsid w:val="003962C6"/>
    <w:rsid w:val="00397245"/>
    <w:rsid w:val="00397D9B"/>
    <w:rsid w:val="003A1886"/>
    <w:rsid w:val="003A43FF"/>
    <w:rsid w:val="003B0407"/>
    <w:rsid w:val="003B2E65"/>
    <w:rsid w:val="003B3505"/>
    <w:rsid w:val="003B44C5"/>
    <w:rsid w:val="003B67EB"/>
    <w:rsid w:val="003B743E"/>
    <w:rsid w:val="003B798F"/>
    <w:rsid w:val="003C0FFE"/>
    <w:rsid w:val="003C1EBD"/>
    <w:rsid w:val="003C39F9"/>
    <w:rsid w:val="003C3BC0"/>
    <w:rsid w:val="003C5102"/>
    <w:rsid w:val="003C5E9B"/>
    <w:rsid w:val="003C69B1"/>
    <w:rsid w:val="003C6FA5"/>
    <w:rsid w:val="003C7756"/>
    <w:rsid w:val="003D1C00"/>
    <w:rsid w:val="003D245E"/>
    <w:rsid w:val="003D615F"/>
    <w:rsid w:val="003D6673"/>
    <w:rsid w:val="003D71C9"/>
    <w:rsid w:val="003D77BF"/>
    <w:rsid w:val="003E04B3"/>
    <w:rsid w:val="003E0BAF"/>
    <w:rsid w:val="003F095B"/>
    <w:rsid w:val="003F1097"/>
    <w:rsid w:val="003F175A"/>
    <w:rsid w:val="003F2D46"/>
    <w:rsid w:val="003F302A"/>
    <w:rsid w:val="003F3306"/>
    <w:rsid w:val="003F45F2"/>
    <w:rsid w:val="003F46CC"/>
    <w:rsid w:val="003F5EB0"/>
    <w:rsid w:val="003F74F8"/>
    <w:rsid w:val="004007F6"/>
    <w:rsid w:val="00400D20"/>
    <w:rsid w:val="00405A64"/>
    <w:rsid w:val="00405AD2"/>
    <w:rsid w:val="00405D09"/>
    <w:rsid w:val="00407EB3"/>
    <w:rsid w:val="0041004D"/>
    <w:rsid w:val="0041121B"/>
    <w:rsid w:val="00411E01"/>
    <w:rsid w:val="004127FD"/>
    <w:rsid w:val="00413B19"/>
    <w:rsid w:val="00414DF4"/>
    <w:rsid w:val="00415754"/>
    <w:rsid w:val="004172A6"/>
    <w:rsid w:val="004176C4"/>
    <w:rsid w:val="0042074F"/>
    <w:rsid w:val="00421FFD"/>
    <w:rsid w:val="004222F3"/>
    <w:rsid w:val="004222F9"/>
    <w:rsid w:val="004232B2"/>
    <w:rsid w:val="00423B90"/>
    <w:rsid w:val="00424CA1"/>
    <w:rsid w:val="004253BD"/>
    <w:rsid w:val="00425A93"/>
    <w:rsid w:val="004301B7"/>
    <w:rsid w:val="00431183"/>
    <w:rsid w:val="004330B0"/>
    <w:rsid w:val="00433BF4"/>
    <w:rsid w:val="004350F7"/>
    <w:rsid w:val="0043774D"/>
    <w:rsid w:val="004415CC"/>
    <w:rsid w:val="00442315"/>
    <w:rsid w:val="00446B69"/>
    <w:rsid w:val="004505CF"/>
    <w:rsid w:val="00450BAA"/>
    <w:rsid w:val="00452390"/>
    <w:rsid w:val="00453989"/>
    <w:rsid w:val="004550A6"/>
    <w:rsid w:val="00455796"/>
    <w:rsid w:val="0045647F"/>
    <w:rsid w:val="004612EF"/>
    <w:rsid w:val="0046204C"/>
    <w:rsid w:val="004642BE"/>
    <w:rsid w:val="004648E6"/>
    <w:rsid w:val="00464B2E"/>
    <w:rsid w:val="004656E8"/>
    <w:rsid w:val="00467374"/>
    <w:rsid w:val="00470E75"/>
    <w:rsid w:val="00471666"/>
    <w:rsid w:val="00472F42"/>
    <w:rsid w:val="00473230"/>
    <w:rsid w:val="00473CEB"/>
    <w:rsid w:val="00475277"/>
    <w:rsid w:val="004758C1"/>
    <w:rsid w:val="00480A25"/>
    <w:rsid w:val="00481074"/>
    <w:rsid w:val="00481DB1"/>
    <w:rsid w:val="00483642"/>
    <w:rsid w:val="00483E57"/>
    <w:rsid w:val="004870C9"/>
    <w:rsid w:val="00487434"/>
    <w:rsid w:val="00494D04"/>
    <w:rsid w:val="0049594A"/>
    <w:rsid w:val="00497AF9"/>
    <w:rsid w:val="004A2243"/>
    <w:rsid w:val="004A3858"/>
    <w:rsid w:val="004A45CA"/>
    <w:rsid w:val="004A6001"/>
    <w:rsid w:val="004A6837"/>
    <w:rsid w:val="004A6852"/>
    <w:rsid w:val="004A6CC8"/>
    <w:rsid w:val="004A76D3"/>
    <w:rsid w:val="004A7F3D"/>
    <w:rsid w:val="004B0169"/>
    <w:rsid w:val="004B320D"/>
    <w:rsid w:val="004B3933"/>
    <w:rsid w:val="004B3CF1"/>
    <w:rsid w:val="004B4A6A"/>
    <w:rsid w:val="004B7A02"/>
    <w:rsid w:val="004B7DD3"/>
    <w:rsid w:val="004C2ACB"/>
    <w:rsid w:val="004C2CE4"/>
    <w:rsid w:val="004C43A7"/>
    <w:rsid w:val="004C52A5"/>
    <w:rsid w:val="004D0424"/>
    <w:rsid w:val="004D14A3"/>
    <w:rsid w:val="004D2389"/>
    <w:rsid w:val="004D2E6D"/>
    <w:rsid w:val="004D5046"/>
    <w:rsid w:val="004D6610"/>
    <w:rsid w:val="004D7AE6"/>
    <w:rsid w:val="004E07EE"/>
    <w:rsid w:val="004E277C"/>
    <w:rsid w:val="004E4D32"/>
    <w:rsid w:val="004E634C"/>
    <w:rsid w:val="004F0D89"/>
    <w:rsid w:val="004F24D1"/>
    <w:rsid w:val="004F5143"/>
    <w:rsid w:val="004F608F"/>
    <w:rsid w:val="004F6483"/>
    <w:rsid w:val="004F6525"/>
    <w:rsid w:val="00500E94"/>
    <w:rsid w:val="005018DB"/>
    <w:rsid w:val="005020CA"/>
    <w:rsid w:val="00503404"/>
    <w:rsid w:val="00503516"/>
    <w:rsid w:val="005039FE"/>
    <w:rsid w:val="005043D1"/>
    <w:rsid w:val="0050672F"/>
    <w:rsid w:val="005078FE"/>
    <w:rsid w:val="00510D97"/>
    <w:rsid w:val="00513C11"/>
    <w:rsid w:val="005159E3"/>
    <w:rsid w:val="00517046"/>
    <w:rsid w:val="00517AFF"/>
    <w:rsid w:val="005200D7"/>
    <w:rsid w:val="005208FC"/>
    <w:rsid w:val="00521086"/>
    <w:rsid w:val="00521C74"/>
    <w:rsid w:val="00521F02"/>
    <w:rsid w:val="0052231A"/>
    <w:rsid w:val="0052346B"/>
    <w:rsid w:val="00523D42"/>
    <w:rsid w:val="0052526C"/>
    <w:rsid w:val="00525BD6"/>
    <w:rsid w:val="00530B69"/>
    <w:rsid w:val="0053204C"/>
    <w:rsid w:val="005332E0"/>
    <w:rsid w:val="00533B52"/>
    <w:rsid w:val="005406D4"/>
    <w:rsid w:val="00540B73"/>
    <w:rsid w:val="00542E1F"/>
    <w:rsid w:val="00543DFB"/>
    <w:rsid w:val="00544508"/>
    <w:rsid w:val="00547DDD"/>
    <w:rsid w:val="005504A5"/>
    <w:rsid w:val="005510EF"/>
    <w:rsid w:val="00553DE4"/>
    <w:rsid w:val="00555F9C"/>
    <w:rsid w:val="00557FCF"/>
    <w:rsid w:val="0056453E"/>
    <w:rsid w:val="00564AD4"/>
    <w:rsid w:val="00565381"/>
    <w:rsid w:val="00566814"/>
    <w:rsid w:val="0056694C"/>
    <w:rsid w:val="00566FED"/>
    <w:rsid w:val="00567165"/>
    <w:rsid w:val="005671ED"/>
    <w:rsid w:val="005734C0"/>
    <w:rsid w:val="005778FD"/>
    <w:rsid w:val="00581967"/>
    <w:rsid w:val="00582066"/>
    <w:rsid w:val="0058482F"/>
    <w:rsid w:val="00585CFC"/>
    <w:rsid w:val="00587402"/>
    <w:rsid w:val="00591613"/>
    <w:rsid w:val="005916DD"/>
    <w:rsid w:val="00591DBF"/>
    <w:rsid w:val="00592196"/>
    <w:rsid w:val="00592742"/>
    <w:rsid w:val="00594885"/>
    <w:rsid w:val="00594B9A"/>
    <w:rsid w:val="00595CC1"/>
    <w:rsid w:val="0059677E"/>
    <w:rsid w:val="005A1033"/>
    <w:rsid w:val="005A1793"/>
    <w:rsid w:val="005A2416"/>
    <w:rsid w:val="005A51E4"/>
    <w:rsid w:val="005A63AF"/>
    <w:rsid w:val="005B3548"/>
    <w:rsid w:val="005B35E5"/>
    <w:rsid w:val="005C4762"/>
    <w:rsid w:val="005C4837"/>
    <w:rsid w:val="005C77D1"/>
    <w:rsid w:val="005D0121"/>
    <w:rsid w:val="005D031B"/>
    <w:rsid w:val="005D3A7B"/>
    <w:rsid w:val="005D461B"/>
    <w:rsid w:val="005E1741"/>
    <w:rsid w:val="005E2477"/>
    <w:rsid w:val="005E3D99"/>
    <w:rsid w:val="005E5FC7"/>
    <w:rsid w:val="005E648C"/>
    <w:rsid w:val="005E71BC"/>
    <w:rsid w:val="005F2DC9"/>
    <w:rsid w:val="005F3CFA"/>
    <w:rsid w:val="005F71D1"/>
    <w:rsid w:val="005F7AC6"/>
    <w:rsid w:val="00600A6E"/>
    <w:rsid w:val="00601EBC"/>
    <w:rsid w:val="00602878"/>
    <w:rsid w:val="00605D22"/>
    <w:rsid w:val="00605F0B"/>
    <w:rsid w:val="00610B32"/>
    <w:rsid w:val="00610D18"/>
    <w:rsid w:val="00610D21"/>
    <w:rsid w:val="00615816"/>
    <w:rsid w:val="0062009D"/>
    <w:rsid w:val="00622C8B"/>
    <w:rsid w:val="00623381"/>
    <w:rsid w:val="006245B9"/>
    <w:rsid w:val="00626566"/>
    <w:rsid w:val="00626ACB"/>
    <w:rsid w:val="006311EA"/>
    <w:rsid w:val="0063181C"/>
    <w:rsid w:val="00635DA2"/>
    <w:rsid w:val="00636F16"/>
    <w:rsid w:val="00637345"/>
    <w:rsid w:val="00637899"/>
    <w:rsid w:val="00637E63"/>
    <w:rsid w:val="00644429"/>
    <w:rsid w:val="00644937"/>
    <w:rsid w:val="00645D35"/>
    <w:rsid w:val="00647A35"/>
    <w:rsid w:val="00647C39"/>
    <w:rsid w:val="00647E96"/>
    <w:rsid w:val="006533F8"/>
    <w:rsid w:val="006540A8"/>
    <w:rsid w:val="00654576"/>
    <w:rsid w:val="006575D0"/>
    <w:rsid w:val="00662DEA"/>
    <w:rsid w:val="0066624E"/>
    <w:rsid w:val="0067331A"/>
    <w:rsid w:val="00673A7A"/>
    <w:rsid w:val="006749EC"/>
    <w:rsid w:val="00674BF9"/>
    <w:rsid w:val="00675227"/>
    <w:rsid w:val="00676329"/>
    <w:rsid w:val="006809E4"/>
    <w:rsid w:val="00680BCC"/>
    <w:rsid w:val="00681C11"/>
    <w:rsid w:val="00683DE2"/>
    <w:rsid w:val="006848AB"/>
    <w:rsid w:val="00684C4F"/>
    <w:rsid w:val="00685193"/>
    <w:rsid w:val="00691155"/>
    <w:rsid w:val="00693381"/>
    <w:rsid w:val="00693945"/>
    <w:rsid w:val="00693F03"/>
    <w:rsid w:val="00694A26"/>
    <w:rsid w:val="00695E9F"/>
    <w:rsid w:val="006A034F"/>
    <w:rsid w:val="006A2614"/>
    <w:rsid w:val="006A4BC0"/>
    <w:rsid w:val="006A5ABF"/>
    <w:rsid w:val="006A7C7E"/>
    <w:rsid w:val="006B05C5"/>
    <w:rsid w:val="006B136E"/>
    <w:rsid w:val="006B15E3"/>
    <w:rsid w:val="006B1875"/>
    <w:rsid w:val="006C1A62"/>
    <w:rsid w:val="006C2253"/>
    <w:rsid w:val="006C2B0C"/>
    <w:rsid w:val="006D41DA"/>
    <w:rsid w:val="006D4825"/>
    <w:rsid w:val="006E031E"/>
    <w:rsid w:val="006E4BA3"/>
    <w:rsid w:val="006F1E60"/>
    <w:rsid w:val="006F27FE"/>
    <w:rsid w:val="006F46BD"/>
    <w:rsid w:val="006F4F23"/>
    <w:rsid w:val="006F7865"/>
    <w:rsid w:val="00703A34"/>
    <w:rsid w:val="00705361"/>
    <w:rsid w:val="00705DE8"/>
    <w:rsid w:val="00706710"/>
    <w:rsid w:val="00710179"/>
    <w:rsid w:val="00710C52"/>
    <w:rsid w:val="00710E38"/>
    <w:rsid w:val="00715D9C"/>
    <w:rsid w:val="00716057"/>
    <w:rsid w:val="00722E6D"/>
    <w:rsid w:val="007266A0"/>
    <w:rsid w:val="00727726"/>
    <w:rsid w:val="0073227E"/>
    <w:rsid w:val="00741E79"/>
    <w:rsid w:val="007465AE"/>
    <w:rsid w:val="0074767E"/>
    <w:rsid w:val="00747E05"/>
    <w:rsid w:val="007514EC"/>
    <w:rsid w:val="007536EE"/>
    <w:rsid w:val="00755CEC"/>
    <w:rsid w:val="007570BE"/>
    <w:rsid w:val="00757866"/>
    <w:rsid w:val="00760C7C"/>
    <w:rsid w:val="00760D5F"/>
    <w:rsid w:val="00761732"/>
    <w:rsid w:val="007622F3"/>
    <w:rsid w:val="007664A3"/>
    <w:rsid w:val="00773C27"/>
    <w:rsid w:val="00773E68"/>
    <w:rsid w:val="00780133"/>
    <w:rsid w:val="00781B2E"/>
    <w:rsid w:val="00781DC4"/>
    <w:rsid w:val="00783218"/>
    <w:rsid w:val="0078375A"/>
    <w:rsid w:val="0078445A"/>
    <w:rsid w:val="007854A3"/>
    <w:rsid w:val="00785F91"/>
    <w:rsid w:val="007862F0"/>
    <w:rsid w:val="00790595"/>
    <w:rsid w:val="00790F86"/>
    <w:rsid w:val="007916A6"/>
    <w:rsid w:val="007952CB"/>
    <w:rsid w:val="00796D39"/>
    <w:rsid w:val="00797F67"/>
    <w:rsid w:val="007A1026"/>
    <w:rsid w:val="007A1710"/>
    <w:rsid w:val="007A2583"/>
    <w:rsid w:val="007B3CF1"/>
    <w:rsid w:val="007B55BB"/>
    <w:rsid w:val="007B672B"/>
    <w:rsid w:val="007B6B9B"/>
    <w:rsid w:val="007B75DA"/>
    <w:rsid w:val="007C067E"/>
    <w:rsid w:val="007C12CD"/>
    <w:rsid w:val="007C3CA8"/>
    <w:rsid w:val="007D7711"/>
    <w:rsid w:val="007E10AC"/>
    <w:rsid w:val="007E2C58"/>
    <w:rsid w:val="007E338D"/>
    <w:rsid w:val="007F01E3"/>
    <w:rsid w:val="007F0205"/>
    <w:rsid w:val="007F0217"/>
    <w:rsid w:val="007F0C4B"/>
    <w:rsid w:val="007F0D7C"/>
    <w:rsid w:val="007F17C7"/>
    <w:rsid w:val="007F2A52"/>
    <w:rsid w:val="007F3C06"/>
    <w:rsid w:val="007F520C"/>
    <w:rsid w:val="0080026E"/>
    <w:rsid w:val="008076D9"/>
    <w:rsid w:val="008107C6"/>
    <w:rsid w:val="00810918"/>
    <w:rsid w:val="00813683"/>
    <w:rsid w:val="00813910"/>
    <w:rsid w:val="00814B4E"/>
    <w:rsid w:val="008157DC"/>
    <w:rsid w:val="0081631B"/>
    <w:rsid w:val="00816F36"/>
    <w:rsid w:val="00823D62"/>
    <w:rsid w:val="00824147"/>
    <w:rsid w:val="008264A2"/>
    <w:rsid w:val="00826DED"/>
    <w:rsid w:val="0082706C"/>
    <w:rsid w:val="00830724"/>
    <w:rsid w:val="008314FD"/>
    <w:rsid w:val="008359A9"/>
    <w:rsid w:val="00836B63"/>
    <w:rsid w:val="00837BCF"/>
    <w:rsid w:val="00840F63"/>
    <w:rsid w:val="008417FB"/>
    <w:rsid w:val="0084378D"/>
    <w:rsid w:val="008476ED"/>
    <w:rsid w:val="00847CAE"/>
    <w:rsid w:val="008542CF"/>
    <w:rsid w:val="00855876"/>
    <w:rsid w:val="00856E47"/>
    <w:rsid w:val="008602D4"/>
    <w:rsid w:val="008620CE"/>
    <w:rsid w:val="00866EA7"/>
    <w:rsid w:val="00870029"/>
    <w:rsid w:val="00871509"/>
    <w:rsid w:val="008726E8"/>
    <w:rsid w:val="0087279E"/>
    <w:rsid w:val="00873F00"/>
    <w:rsid w:val="008742C8"/>
    <w:rsid w:val="008753C7"/>
    <w:rsid w:val="00880254"/>
    <w:rsid w:val="0088054F"/>
    <w:rsid w:val="00882560"/>
    <w:rsid w:val="008859E5"/>
    <w:rsid w:val="00887348"/>
    <w:rsid w:val="008960F1"/>
    <w:rsid w:val="008A0976"/>
    <w:rsid w:val="008A2E79"/>
    <w:rsid w:val="008A4C63"/>
    <w:rsid w:val="008A4F57"/>
    <w:rsid w:val="008A63D9"/>
    <w:rsid w:val="008B1795"/>
    <w:rsid w:val="008B2515"/>
    <w:rsid w:val="008C02B8"/>
    <w:rsid w:val="008C07D6"/>
    <w:rsid w:val="008C1B29"/>
    <w:rsid w:val="008C32FB"/>
    <w:rsid w:val="008C6297"/>
    <w:rsid w:val="008C657C"/>
    <w:rsid w:val="008C7538"/>
    <w:rsid w:val="008D1B65"/>
    <w:rsid w:val="008D27C4"/>
    <w:rsid w:val="008D2950"/>
    <w:rsid w:val="008D2C31"/>
    <w:rsid w:val="008D3255"/>
    <w:rsid w:val="008D41A8"/>
    <w:rsid w:val="008D6DD8"/>
    <w:rsid w:val="008E2029"/>
    <w:rsid w:val="008E4CD9"/>
    <w:rsid w:val="008E53AB"/>
    <w:rsid w:val="008E5CF8"/>
    <w:rsid w:val="008E6B31"/>
    <w:rsid w:val="008F22A4"/>
    <w:rsid w:val="008F48FC"/>
    <w:rsid w:val="009005C5"/>
    <w:rsid w:val="00901D57"/>
    <w:rsid w:val="00903190"/>
    <w:rsid w:val="0090343C"/>
    <w:rsid w:val="00904452"/>
    <w:rsid w:val="00904EB7"/>
    <w:rsid w:val="009058C3"/>
    <w:rsid w:val="00906C34"/>
    <w:rsid w:val="00910F62"/>
    <w:rsid w:val="00910FE9"/>
    <w:rsid w:val="0091161E"/>
    <w:rsid w:val="009119F9"/>
    <w:rsid w:val="00912B3F"/>
    <w:rsid w:val="0091382A"/>
    <w:rsid w:val="00913BE5"/>
    <w:rsid w:val="00913F9B"/>
    <w:rsid w:val="009152BE"/>
    <w:rsid w:val="00915352"/>
    <w:rsid w:val="00915EB3"/>
    <w:rsid w:val="00915F91"/>
    <w:rsid w:val="009175B3"/>
    <w:rsid w:val="00920E48"/>
    <w:rsid w:val="00922C66"/>
    <w:rsid w:val="009235F6"/>
    <w:rsid w:val="00924AA4"/>
    <w:rsid w:val="00925447"/>
    <w:rsid w:val="009268C5"/>
    <w:rsid w:val="00926C2B"/>
    <w:rsid w:val="00927AF4"/>
    <w:rsid w:val="009329A5"/>
    <w:rsid w:val="00932FAF"/>
    <w:rsid w:val="00932FBC"/>
    <w:rsid w:val="0093470D"/>
    <w:rsid w:val="009356F2"/>
    <w:rsid w:val="00935D39"/>
    <w:rsid w:val="009374B9"/>
    <w:rsid w:val="009375A4"/>
    <w:rsid w:val="00940534"/>
    <w:rsid w:val="009417D5"/>
    <w:rsid w:val="00944966"/>
    <w:rsid w:val="0094512F"/>
    <w:rsid w:val="00945B37"/>
    <w:rsid w:val="0095084D"/>
    <w:rsid w:val="00952C6C"/>
    <w:rsid w:val="00956176"/>
    <w:rsid w:val="00957521"/>
    <w:rsid w:val="00957ED9"/>
    <w:rsid w:val="009617A8"/>
    <w:rsid w:val="00963040"/>
    <w:rsid w:val="009637DB"/>
    <w:rsid w:val="0096719A"/>
    <w:rsid w:val="00974F9B"/>
    <w:rsid w:val="009755E7"/>
    <w:rsid w:val="0097591F"/>
    <w:rsid w:val="00977572"/>
    <w:rsid w:val="00980823"/>
    <w:rsid w:val="00983C58"/>
    <w:rsid w:val="00984B1F"/>
    <w:rsid w:val="0098576E"/>
    <w:rsid w:val="00987D3E"/>
    <w:rsid w:val="00991538"/>
    <w:rsid w:val="009919B7"/>
    <w:rsid w:val="00992312"/>
    <w:rsid w:val="00994D52"/>
    <w:rsid w:val="009959F7"/>
    <w:rsid w:val="009964C0"/>
    <w:rsid w:val="009A079F"/>
    <w:rsid w:val="009A3BF9"/>
    <w:rsid w:val="009A3C7F"/>
    <w:rsid w:val="009B009C"/>
    <w:rsid w:val="009B0F33"/>
    <w:rsid w:val="009B1A5B"/>
    <w:rsid w:val="009B28D5"/>
    <w:rsid w:val="009B7583"/>
    <w:rsid w:val="009C1981"/>
    <w:rsid w:val="009C2393"/>
    <w:rsid w:val="009C49A8"/>
    <w:rsid w:val="009C57ED"/>
    <w:rsid w:val="009C5DC6"/>
    <w:rsid w:val="009D1B5C"/>
    <w:rsid w:val="009D253A"/>
    <w:rsid w:val="009D4545"/>
    <w:rsid w:val="009D49BB"/>
    <w:rsid w:val="009D74AF"/>
    <w:rsid w:val="009E0DD7"/>
    <w:rsid w:val="009E2F05"/>
    <w:rsid w:val="009E39C6"/>
    <w:rsid w:val="009E5C7F"/>
    <w:rsid w:val="009E650C"/>
    <w:rsid w:val="009F0AB2"/>
    <w:rsid w:val="009F31C1"/>
    <w:rsid w:val="009F3636"/>
    <w:rsid w:val="009F3648"/>
    <w:rsid w:val="009F37F5"/>
    <w:rsid w:val="009F383D"/>
    <w:rsid w:val="009F3D10"/>
    <w:rsid w:val="009F456E"/>
    <w:rsid w:val="009F4DA1"/>
    <w:rsid w:val="00A00438"/>
    <w:rsid w:val="00A02379"/>
    <w:rsid w:val="00A02C6B"/>
    <w:rsid w:val="00A03301"/>
    <w:rsid w:val="00A043A4"/>
    <w:rsid w:val="00A048CE"/>
    <w:rsid w:val="00A04F02"/>
    <w:rsid w:val="00A0505B"/>
    <w:rsid w:val="00A05682"/>
    <w:rsid w:val="00A065A8"/>
    <w:rsid w:val="00A06D88"/>
    <w:rsid w:val="00A108DD"/>
    <w:rsid w:val="00A13E5F"/>
    <w:rsid w:val="00A13FB6"/>
    <w:rsid w:val="00A14E54"/>
    <w:rsid w:val="00A156C1"/>
    <w:rsid w:val="00A15B7C"/>
    <w:rsid w:val="00A17362"/>
    <w:rsid w:val="00A20144"/>
    <w:rsid w:val="00A20E95"/>
    <w:rsid w:val="00A25E79"/>
    <w:rsid w:val="00A2711D"/>
    <w:rsid w:val="00A27822"/>
    <w:rsid w:val="00A30982"/>
    <w:rsid w:val="00A32296"/>
    <w:rsid w:val="00A35352"/>
    <w:rsid w:val="00A3606C"/>
    <w:rsid w:val="00A3642E"/>
    <w:rsid w:val="00A42624"/>
    <w:rsid w:val="00A440F6"/>
    <w:rsid w:val="00A44E0D"/>
    <w:rsid w:val="00A453B5"/>
    <w:rsid w:val="00A51A27"/>
    <w:rsid w:val="00A51CFB"/>
    <w:rsid w:val="00A5203F"/>
    <w:rsid w:val="00A52420"/>
    <w:rsid w:val="00A52E9C"/>
    <w:rsid w:val="00A5378A"/>
    <w:rsid w:val="00A556AB"/>
    <w:rsid w:val="00A564B1"/>
    <w:rsid w:val="00A578C7"/>
    <w:rsid w:val="00A609DD"/>
    <w:rsid w:val="00A60E71"/>
    <w:rsid w:val="00A615B6"/>
    <w:rsid w:val="00A61E03"/>
    <w:rsid w:val="00A64193"/>
    <w:rsid w:val="00A64479"/>
    <w:rsid w:val="00A67618"/>
    <w:rsid w:val="00A70A8F"/>
    <w:rsid w:val="00A7133E"/>
    <w:rsid w:val="00A7163F"/>
    <w:rsid w:val="00A71A54"/>
    <w:rsid w:val="00A730AC"/>
    <w:rsid w:val="00A752C9"/>
    <w:rsid w:val="00A75755"/>
    <w:rsid w:val="00A775DC"/>
    <w:rsid w:val="00A80799"/>
    <w:rsid w:val="00A821B3"/>
    <w:rsid w:val="00A8368C"/>
    <w:rsid w:val="00A8487B"/>
    <w:rsid w:val="00A86BDA"/>
    <w:rsid w:val="00A91F2E"/>
    <w:rsid w:val="00A9558E"/>
    <w:rsid w:val="00AA05EE"/>
    <w:rsid w:val="00AA0AF8"/>
    <w:rsid w:val="00AA3BB5"/>
    <w:rsid w:val="00AA4793"/>
    <w:rsid w:val="00AA56EC"/>
    <w:rsid w:val="00AA6040"/>
    <w:rsid w:val="00AA65BA"/>
    <w:rsid w:val="00AA721C"/>
    <w:rsid w:val="00AA7B53"/>
    <w:rsid w:val="00AB3D7E"/>
    <w:rsid w:val="00AB438C"/>
    <w:rsid w:val="00AB4ECA"/>
    <w:rsid w:val="00AB5649"/>
    <w:rsid w:val="00AC3798"/>
    <w:rsid w:val="00AC4D52"/>
    <w:rsid w:val="00AC645F"/>
    <w:rsid w:val="00AC715E"/>
    <w:rsid w:val="00AD0389"/>
    <w:rsid w:val="00AD0EF0"/>
    <w:rsid w:val="00AD0F54"/>
    <w:rsid w:val="00AD3884"/>
    <w:rsid w:val="00AD5F75"/>
    <w:rsid w:val="00AD6436"/>
    <w:rsid w:val="00AE10D8"/>
    <w:rsid w:val="00AE164D"/>
    <w:rsid w:val="00AE213D"/>
    <w:rsid w:val="00AE414B"/>
    <w:rsid w:val="00AF0557"/>
    <w:rsid w:val="00AF0D1E"/>
    <w:rsid w:val="00AF5C02"/>
    <w:rsid w:val="00AF7B37"/>
    <w:rsid w:val="00B01013"/>
    <w:rsid w:val="00B01680"/>
    <w:rsid w:val="00B0299C"/>
    <w:rsid w:val="00B03285"/>
    <w:rsid w:val="00B12914"/>
    <w:rsid w:val="00B13E93"/>
    <w:rsid w:val="00B1604C"/>
    <w:rsid w:val="00B24CFF"/>
    <w:rsid w:val="00B25502"/>
    <w:rsid w:val="00B25E44"/>
    <w:rsid w:val="00B2681F"/>
    <w:rsid w:val="00B32782"/>
    <w:rsid w:val="00B34654"/>
    <w:rsid w:val="00B40FFE"/>
    <w:rsid w:val="00B4422F"/>
    <w:rsid w:val="00B448B6"/>
    <w:rsid w:val="00B45AC0"/>
    <w:rsid w:val="00B51A27"/>
    <w:rsid w:val="00B522A5"/>
    <w:rsid w:val="00B56CAB"/>
    <w:rsid w:val="00B575AF"/>
    <w:rsid w:val="00B61A6F"/>
    <w:rsid w:val="00B634AC"/>
    <w:rsid w:val="00B64464"/>
    <w:rsid w:val="00B6523E"/>
    <w:rsid w:val="00B667F9"/>
    <w:rsid w:val="00B66EEB"/>
    <w:rsid w:val="00B72138"/>
    <w:rsid w:val="00B724DA"/>
    <w:rsid w:val="00B72568"/>
    <w:rsid w:val="00B7615E"/>
    <w:rsid w:val="00B7782B"/>
    <w:rsid w:val="00B81774"/>
    <w:rsid w:val="00B8291F"/>
    <w:rsid w:val="00B853F2"/>
    <w:rsid w:val="00B865B3"/>
    <w:rsid w:val="00B86BED"/>
    <w:rsid w:val="00B86EC3"/>
    <w:rsid w:val="00B87E39"/>
    <w:rsid w:val="00B90C22"/>
    <w:rsid w:val="00B90E85"/>
    <w:rsid w:val="00B94065"/>
    <w:rsid w:val="00BA67C8"/>
    <w:rsid w:val="00BA6A41"/>
    <w:rsid w:val="00BA7DA9"/>
    <w:rsid w:val="00BB0214"/>
    <w:rsid w:val="00BB57DC"/>
    <w:rsid w:val="00BC1743"/>
    <w:rsid w:val="00BC3C8E"/>
    <w:rsid w:val="00BC6951"/>
    <w:rsid w:val="00BC7B63"/>
    <w:rsid w:val="00BD386F"/>
    <w:rsid w:val="00BD64E0"/>
    <w:rsid w:val="00BD6742"/>
    <w:rsid w:val="00BD7395"/>
    <w:rsid w:val="00BD7F27"/>
    <w:rsid w:val="00BE0366"/>
    <w:rsid w:val="00BE0755"/>
    <w:rsid w:val="00BE15CA"/>
    <w:rsid w:val="00BE25E2"/>
    <w:rsid w:val="00BE2BBF"/>
    <w:rsid w:val="00BE3875"/>
    <w:rsid w:val="00BE3C4A"/>
    <w:rsid w:val="00BE68D2"/>
    <w:rsid w:val="00BE7647"/>
    <w:rsid w:val="00BF0AD1"/>
    <w:rsid w:val="00BF4DBB"/>
    <w:rsid w:val="00BF6368"/>
    <w:rsid w:val="00BF70E8"/>
    <w:rsid w:val="00C03A41"/>
    <w:rsid w:val="00C0432F"/>
    <w:rsid w:val="00C047D8"/>
    <w:rsid w:val="00C1071E"/>
    <w:rsid w:val="00C10FDC"/>
    <w:rsid w:val="00C15045"/>
    <w:rsid w:val="00C15673"/>
    <w:rsid w:val="00C20061"/>
    <w:rsid w:val="00C2023A"/>
    <w:rsid w:val="00C2049B"/>
    <w:rsid w:val="00C21D5A"/>
    <w:rsid w:val="00C27BDF"/>
    <w:rsid w:val="00C32DF7"/>
    <w:rsid w:val="00C32F62"/>
    <w:rsid w:val="00C35198"/>
    <w:rsid w:val="00C3634E"/>
    <w:rsid w:val="00C36D0A"/>
    <w:rsid w:val="00C379CE"/>
    <w:rsid w:val="00C407D5"/>
    <w:rsid w:val="00C42C68"/>
    <w:rsid w:val="00C50287"/>
    <w:rsid w:val="00C522D9"/>
    <w:rsid w:val="00C52933"/>
    <w:rsid w:val="00C52F3A"/>
    <w:rsid w:val="00C56847"/>
    <w:rsid w:val="00C61477"/>
    <w:rsid w:val="00C62DEF"/>
    <w:rsid w:val="00C63657"/>
    <w:rsid w:val="00C661BC"/>
    <w:rsid w:val="00C73629"/>
    <w:rsid w:val="00C73BF5"/>
    <w:rsid w:val="00C74039"/>
    <w:rsid w:val="00C75D0A"/>
    <w:rsid w:val="00C76335"/>
    <w:rsid w:val="00C77D0B"/>
    <w:rsid w:val="00C804C0"/>
    <w:rsid w:val="00C80D49"/>
    <w:rsid w:val="00C80F8E"/>
    <w:rsid w:val="00C8134A"/>
    <w:rsid w:val="00C814B6"/>
    <w:rsid w:val="00C81957"/>
    <w:rsid w:val="00C820D2"/>
    <w:rsid w:val="00C82349"/>
    <w:rsid w:val="00C82D56"/>
    <w:rsid w:val="00C83474"/>
    <w:rsid w:val="00C83835"/>
    <w:rsid w:val="00C83E59"/>
    <w:rsid w:val="00C84351"/>
    <w:rsid w:val="00C84736"/>
    <w:rsid w:val="00C85141"/>
    <w:rsid w:val="00C87732"/>
    <w:rsid w:val="00C90336"/>
    <w:rsid w:val="00C913C5"/>
    <w:rsid w:val="00C94B30"/>
    <w:rsid w:val="00C95014"/>
    <w:rsid w:val="00C96C8F"/>
    <w:rsid w:val="00C97AA1"/>
    <w:rsid w:val="00CA0B31"/>
    <w:rsid w:val="00CA11EF"/>
    <w:rsid w:val="00CA1D40"/>
    <w:rsid w:val="00CA30C6"/>
    <w:rsid w:val="00CA4A8D"/>
    <w:rsid w:val="00CA5704"/>
    <w:rsid w:val="00CA5B3C"/>
    <w:rsid w:val="00CB31F6"/>
    <w:rsid w:val="00CB3AA5"/>
    <w:rsid w:val="00CB5B05"/>
    <w:rsid w:val="00CB6561"/>
    <w:rsid w:val="00CB6EA9"/>
    <w:rsid w:val="00CB737C"/>
    <w:rsid w:val="00CB7C53"/>
    <w:rsid w:val="00CC009F"/>
    <w:rsid w:val="00CC1B6A"/>
    <w:rsid w:val="00CC2966"/>
    <w:rsid w:val="00CC29C8"/>
    <w:rsid w:val="00CC2B01"/>
    <w:rsid w:val="00CC3C29"/>
    <w:rsid w:val="00CC4D05"/>
    <w:rsid w:val="00CC5530"/>
    <w:rsid w:val="00CC6EB6"/>
    <w:rsid w:val="00CD15D7"/>
    <w:rsid w:val="00CD5A3F"/>
    <w:rsid w:val="00CE24A8"/>
    <w:rsid w:val="00CE2E92"/>
    <w:rsid w:val="00CE49E6"/>
    <w:rsid w:val="00CE4FF1"/>
    <w:rsid w:val="00CE5DED"/>
    <w:rsid w:val="00CF0793"/>
    <w:rsid w:val="00CF15B4"/>
    <w:rsid w:val="00CF2B04"/>
    <w:rsid w:val="00CF3540"/>
    <w:rsid w:val="00CF36A6"/>
    <w:rsid w:val="00CF3833"/>
    <w:rsid w:val="00CF3AE8"/>
    <w:rsid w:val="00CF4BB0"/>
    <w:rsid w:val="00CF5730"/>
    <w:rsid w:val="00CF5897"/>
    <w:rsid w:val="00CF5AEC"/>
    <w:rsid w:val="00CF731C"/>
    <w:rsid w:val="00D00D20"/>
    <w:rsid w:val="00D02061"/>
    <w:rsid w:val="00D05E24"/>
    <w:rsid w:val="00D1047D"/>
    <w:rsid w:val="00D11A3A"/>
    <w:rsid w:val="00D1259C"/>
    <w:rsid w:val="00D12B35"/>
    <w:rsid w:val="00D131EE"/>
    <w:rsid w:val="00D141EC"/>
    <w:rsid w:val="00D14F03"/>
    <w:rsid w:val="00D169F8"/>
    <w:rsid w:val="00D16D90"/>
    <w:rsid w:val="00D17531"/>
    <w:rsid w:val="00D21429"/>
    <w:rsid w:val="00D25AE4"/>
    <w:rsid w:val="00D3041F"/>
    <w:rsid w:val="00D326FD"/>
    <w:rsid w:val="00D33866"/>
    <w:rsid w:val="00D33C9E"/>
    <w:rsid w:val="00D34D0B"/>
    <w:rsid w:val="00D4114C"/>
    <w:rsid w:val="00D451A6"/>
    <w:rsid w:val="00D467C4"/>
    <w:rsid w:val="00D471E2"/>
    <w:rsid w:val="00D52598"/>
    <w:rsid w:val="00D550A0"/>
    <w:rsid w:val="00D55C3E"/>
    <w:rsid w:val="00D56180"/>
    <w:rsid w:val="00D564F6"/>
    <w:rsid w:val="00D569FE"/>
    <w:rsid w:val="00D57655"/>
    <w:rsid w:val="00D6091E"/>
    <w:rsid w:val="00D61FC4"/>
    <w:rsid w:val="00D62260"/>
    <w:rsid w:val="00D65877"/>
    <w:rsid w:val="00D67218"/>
    <w:rsid w:val="00D6754B"/>
    <w:rsid w:val="00D77677"/>
    <w:rsid w:val="00D814F6"/>
    <w:rsid w:val="00D81C89"/>
    <w:rsid w:val="00D829DF"/>
    <w:rsid w:val="00D84C2F"/>
    <w:rsid w:val="00D866BA"/>
    <w:rsid w:val="00D86F8D"/>
    <w:rsid w:val="00D87070"/>
    <w:rsid w:val="00D874CC"/>
    <w:rsid w:val="00D87F51"/>
    <w:rsid w:val="00D904D7"/>
    <w:rsid w:val="00D94478"/>
    <w:rsid w:val="00D9463C"/>
    <w:rsid w:val="00D952E3"/>
    <w:rsid w:val="00DA1F4E"/>
    <w:rsid w:val="00DA5762"/>
    <w:rsid w:val="00DA75CF"/>
    <w:rsid w:val="00DB6299"/>
    <w:rsid w:val="00DB7F27"/>
    <w:rsid w:val="00DC312A"/>
    <w:rsid w:val="00DC699E"/>
    <w:rsid w:val="00DC7001"/>
    <w:rsid w:val="00DD0765"/>
    <w:rsid w:val="00DD17B5"/>
    <w:rsid w:val="00DD2592"/>
    <w:rsid w:val="00DD2A04"/>
    <w:rsid w:val="00DD2D07"/>
    <w:rsid w:val="00DD2E3A"/>
    <w:rsid w:val="00DD64ED"/>
    <w:rsid w:val="00DD70B8"/>
    <w:rsid w:val="00DD75F0"/>
    <w:rsid w:val="00DD79D8"/>
    <w:rsid w:val="00DE0066"/>
    <w:rsid w:val="00DE02B2"/>
    <w:rsid w:val="00DE356B"/>
    <w:rsid w:val="00DE55E5"/>
    <w:rsid w:val="00DE568E"/>
    <w:rsid w:val="00DE6AC9"/>
    <w:rsid w:val="00DF48B1"/>
    <w:rsid w:val="00DF799A"/>
    <w:rsid w:val="00DF7C45"/>
    <w:rsid w:val="00E00F3A"/>
    <w:rsid w:val="00E01011"/>
    <w:rsid w:val="00E01E7D"/>
    <w:rsid w:val="00E02A3A"/>
    <w:rsid w:val="00E05787"/>
    <w:rsid w:val="00E07013"/>
    <w:rsid w:val="00E07444"/>
    <w:rsid w:val="00E10F1D"/>
    <w:rsid w:val="00E14163"/>
    <w:rsid w:val="00E22D7D"/>
    <w:rsid w:val="00E23321"/>
    <w:rsid w:val="00E24417"/>
    <w:rsid w:val="00E26AFB"/>
    <w:rsid w:val="00E273FD"/>
    <w:rsid w:val="00E27D8E"/>
    <w:rsid w:val="00E307EC"/>
    <w:rsid w:val="00E320B8"/>
    <w:rsid w:val="00E33091"/>
    <w:rsid w:val="00E34AC7"/>
    <w:rsid w:val="00E356B9"/>
    <w:rsid w:val="00E35BF0"/>
    <w:rsid w:val="00E375D9"/>
    <w:rsid w:val="00E4228D"/>
    <w:rsid w:val="00E441E2"/>
    <w:rsid w:val="00E44812"/>
    <w:rsid w:val="00E45905"/>
    <w:rsid w:val="00E4639C"/>
    <w:rsid w:val="00E465DE"/>
    <w:rsid w:val="00E46A8E"/>
    <w:rsid w:val="00E4785A"/>
    <w:rsid w:val="00E50BAD"/>
    <w:rsid w:val="00E55EDD"/>
    <w:rsid w:val="00E570FC"/>
    <w:rsid w:val="00E61433"/>
    <w:rsid w:val="00E61AFE"/>
    <w:rsid w:val="00E65852"/>
    <w:rsid w:val="00E67797"/>
    <w:rsid w:val="00E7149B"/>
    <w:rsid w:val="00E74B0F"/>
    <w:rsid w:val="00E75C79"/>
    <w:rsid w:val="00E76DF7"/>
    <w:rsid w:val="00E80E87"/>
    <w:rsid w:val="00E8148C"/>
    <w:rsid w:val="00E81513"/>
    <w:rsid w:val="00E83C38"/>
    <w:rsid w:val="00E83FF5"/>
    <w:rsid w:val="00E94C22"/>
    <w:rsid w:val="00E95CCC"/>
    <w:rsid w:val="00E96461"/>
    <w:rsid w:val="00EA4E2B"/>
    <w:rsid w:val="00EA666D"/>
    <w:rsid w:val="00EA7B11"/>
    <w:rsid w:val="00EB3813"/>
    <w:rsid w:val="00EB4951"/>
    <w:rsid w:val="00EB55FF"/>
    <w:rsid w:val="00EB786C"/>
    <w:rsid w:val="00EC1188"/>
    <w:rsid w:val="00EC55DD"/>
    <w:rsid w:val="00EC5D3A"/>
    <w:rsid w:val="00EC6051"/>
    <w:rsid w:val="00EC702A"/>
    <w:rsid w:val="00EC76D9"/>
    <w:rsid w:val="00ED5902"/>
    <w:rsid w:val="00ED6488"/>
    <w:rsid w:val="00ED6D67"/>
    <w:rsid w:val="00ED7105"/>
    <w:rsid w:val="00EE4422"/>
    <w:rsid w:val="00EE4C9B"/>
    <w:rsid w:val="00EE50B0"/>
    <w:rsid w:val="00EF133D"/>
    <w:rsid w:val="00EF1E73"/>
    <w:rsid w:val="00EF28E3"/>
    <w:rsid w:val="00EF2C38"/>
    <w:rsid w:val="00EF5FDF"/>
    <w:rsid w:val="00EF62F1"/>
    <w:rsid w:val="00F00C25"/>
    <w:rsid w:val="00F02236"/>
    <w:rsid w:val="00F036EE"/>
    <w:rsid w:val="00F03787"/>
    <w:rsid w:val="00F03F80"/>
    <w:rsid w:val="00F05E77"/>
    <w:rsid w:val="00F07B4B"/>
    <w:rsid w:val="00F11FC1"/>
    <w:rsid w:val="00F14EF3"/>
    <w:rsid w:val="00F15BA7"/>
    <w:rsid w:val="00F15C02"/>
    <w:rsid w:val="00F16099"/>
    <w:rsid w:val="00F20812"/>
    <w:rsid w:val="00F20BDA"/>
    <w:rsid w:val="00F22548"/>
    <w:rsid w:val="00F24770"/>
    <w:rsid w:val="00F251EC"/>
    <w:rsid w:val="00F274E1"/>
    <w:rsid w:val="00F2776B"/>
    <w:rsid w:val="00F316F5"/>
    <w:rsid w:val="00F32F5F"/>
    <w:rsid w:val="00F34D19"/>
    <w:rsid w:val="00F356CD"/>
    <w:rsid w:val="00F36538"/>
    <w:rsid w:val="00F43255"/>
    <w:rsid w:val="00F45B03"/>
    <w:rsid w:val="00F461E6"/>
    <w:rsid w:val="00F465E7"/>
    <w:rsid w:val="00F470A8"/>
    <w:rsid w:val="00F50484"/>
    <w:rsid w:val="00F5158A"/>
    <w:rsid w:val="00F51A0D"/>
    <w:rsid w:val="00F5245D"/>
    <w:rsid w:val="00F52D33"/>
    <w:rsid w:val="00F54181"/>
    <w:rsid w:val="00F541C4"/>
    <w:rsid w:val="00F57937"/>
    <w:rsid w:val="00F61103"/>
    <w:rsid w:val="00F613C8"/>
    <w:rsid w:val="00F625ED"/>
    <w:rsid w:val="00F630DB"/>
    <w:rsid w:val="00F635D5"/>
    <w:rsid w:val="00F65EBF"/>
    <w:rsid w:val="00F66E96"/>
    <w:rsid w:val="00F67DE1"/>
    <w:rsid w:val="00F71AAA"/>
    <w:rsid w:val="00F727E3"/>
    <w:rsid w:val="00F72B3D"/>
    <w:rsid w:val="00F73012"/>
    <w:rsid w:val="00F732BA"/>
    <w:rsid w:val="00F74B0E"/>
    <w:rsid w:val="00F754F5"/>
    <w:rsid w:val="00F81538"/>
    <w:rsid w:val="00F82172"/>
    <w:rsid w:val="00F848B1"/>
    <w:rsid w:val="00F84F31"/>
    <w:rsid w:val="00F86620"/>
    <w:rsid w:val="00F87377"/>
    <w:rsid w:val="00F90535"/>
    <w:rsid w:val="00F921E5"/>
    <w:rsid w:val="00F93BFD"/>
    <w:rsid w:val="00F9410F"/>
    <w:rsid w:val="00F9510B"/>
    <w:rsid w:val="00F95188"/>
    <w:rsid w:val="00F95F98"/>
    <w:rsid w:val="00FA014D"/>
    <w:rsid w:val="00FA08AD"/>
    <w:rsid w:val="00FA1381"/>
    <w:rsid w:val="00FA29B5"/>
    <w:rsid w:val="00FA4BDB"/>
    <w:rsid w:val="00FA708F"/>
    <w:rsid w:val="00FB1133"/>
    <w:rsid w:val="00FB2562"/>
    <w:rsid w:val="00FB36E1"/>
    <w:rsid w:val="00FB4760"/>
    <w:rsid w:val="00FB4891"/>
    <w:rsid w:val="00FB4E12"/>
    <w:rsid w:val="00FC29E1"/>
    <w:rsid w:val="00FC2CAB"/>
    <w:rsid w:val="00FC4235"/>
    <w:rsid w:val="00FC4A60"/>
    <w:rsid w:val="00FD10F7"/>
    <w:rsid w:val="00FD22F3"/>
    <w:rsid w:val="00FD2527"/>
    <w:rsid w:val="00FD4A5F"/>
    <w:rsid w:val="00FD5AD6"/>
    <w:rsid w:val="00FD66C5"/>
    <w:rsid w:val="00FD78AC"/>
    <w:rsid w:val="00FE0FD7"/>
    <w:rsid w:val="00FE1430"/>
    <w:rsid w:val="00FE1464"/>
    <w:rsid w:val="00FE1D26"/>
    <w:rsid w:val="00FE4557"/>
    <w:rsid w:val="00FE49C9"/>
    <w:rsid w:val="00FE5893"/>
    <w:rsid w:val="00FE5E3E"/>
    <w:rsid w:val="00FE6CF0"/>
    <w:rsid w:val="00FE7DA2"/>
    <w:rsid w:val="00FF2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13C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aliases w:val="رأس صفحة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aliases w:val="رأس 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0">
    <w:name w:val="Body Text Indent 2"/>
    <w:basedOn w:val="a"/>
    <w:link w:val="2Char0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Char">
    <w:name w:val="عنوان 2 Char"/>
    <w:basedOn w:val="a0"/>
    <w:link w:val="2"/>
    <w:uiPriority w:val="9"/>
    <w:semiHidden/>
    <w:rsid w:val="00513C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a9">
    <w:name w:val="Placeholder Text"/>
    <w:basedOn w:val="a0"/>
    <w:uiPriority w:val="99"/>
    <w:semiHidden/>
    <w:rsid w:val="002F25F3"/>
    <w:rPr>
      <w:color w:val="808080"/>
    </w:rPr>
  </w:style>
  <w:style w:type="character" w:customStyle="1" w:styleId="11">
    <w:name w:val="نمط1"/>
    <w:basedOn w:val="a0"/>
    <w:uiPriority w:val="1"/>
    <w:rsid w:val="002F25F3"/>
    <w:rPr>
      <w:rFonts w:cs="PT Bold Heading"/>
      <w:szCs w:val="32"/>
    </w:rPr>
  </w:style>
  <w:style w:type="character" w:customStyle="1" w:styleId="21">
    <w:name w:val="نمط2"/>
    <w:basedOn w:val="a0"/>
    <w:uiPriority w:val="1"/>
    <w:rsid w:val="001500F4"/>
    <w:rPr>
      <w:rFonts w:cs="PT Bold Heading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71C9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Char"/>
    <w:qFormat/>
    <w:rsid w:val="003D71C9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13C1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aliases w:val="رأس صفحة Char"/>
    <w:basedOn w:val="a0"/>
    <w:link w:val="10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aliases w:val="رأس صفحة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1">
    <w:name w:val="رأس الصفحة Char1"/>
    <w:aliases w:val="رأس 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0">
    <w:name w:val="Body Text Indent 2"/>
    <w:basedOn w:val="a"/>
    <w:link w:val="2Char0"/>
    <w:unhideWhenUsed/>
    <w:rsid w:val="000749D2"/>
    <w:pPr>
      <w:ind w:firstLine="512"/>
    </w:pPr>
    <w:rPr>
      <w:b/>
      <w:bCs/>
      <w:sz w:val="34"/>
      <w:szCs w:val="36"/>
    </w:rPr>
  </w:style>
  <w:style w:type="character" w:customStyle="1" w:styleId="2Char0">
    <w:name w:val="نص أساسي بمسافة بادئة 2 Char"/>
    <w:basedOn w:val="a0"/>
    <w:link w:val="20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1Char">
    <w:name w:val="عنوان 1 Char"/>
    <w:basedOn w:val="a0"/>
    <w:link w:val="1"/>
    <w:rsid w:val="003D71C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8">
    <w:name w:val="Title"/>
    <w:basedOn w:val="a"/>
    <w:next w:val="a"/>
    <w:link w:val="Char3"/>
    <w:qFormat/>
    <w:rsid w:val="003D71C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3">
    <w:name w:val="العنوان Char"/>
    <w:basedOn w:val="a0"/>
    <w:link w:val="a8"/>
    <w:rsid w:val="003D71C9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2Char">
    <w:name w:val="عنوان 2 Char"/>
    <w:basedOn w:val="a0"/>
    <w:link w:val="2"/>
    <w:uiPriority w:val="9"/>
    <w:semiHidden/>
    <w:rsid w:val="00513C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styleId="a9">
    <w:name w:val="Placeholder Text"/>
    <w:basedOn w:val="a0"/>
    <w:uiPriority w:val="99"/>
    <w:semiHidden/>
    <w:rsid w:val="002F25F3"/>
    <w:rPr>
      <w:color w:val="808080"/>
    </w:rPr>
  </w:style>
  <w:style w:type="character" w:customStyle="1" w:styleId="11">
    <w:name w:val="نمط1"/>
    <w:basedOn w:val="a0"/>
    <w:uiPriority w:val="1"/>
    <w:rsid w:val="002F25F3"/>
    <w:rPr>
      <w:rFonts w:cs="PT Bold Heading"/>
      <w:szCs w:val="32"/>
    </w:rPr>
  </w:style>
  <w:style w:type="character" w:customStyle="1" w:styleId="21">
    <w:name w:val="نمط2"/>
    <w:basedOn w:val="a0"/>
    <w:uiPriority w:val="1"/>
    <w:rsid w:val="001500F4"/>
    <w:rPr>
      <w:rFonts w:cs="PT Bold Heading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3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80;&#1575;&#1605;&#1593;&#1607;%20&#1580;&#1575;&#1586;&#1575;&#1606;\Dropbox\&#1603;&#1604;&#1610;&#1588;&#1577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7EDC9-6433-4BEC-B6ED-05AF67F5A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كليشة</Template>
  <TotalTime>0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جامعه جازان</dc:creator>
  <cp:lastModifiedBy>user1</cp:lastModifiedBy>
  <cp:revision>2</cp:revision>
  <cp:lastPrinted>2019-10-13T06:24:00Z</cp:lastPrinted>
  <dcterms:created xsi:type="dcterms:W3CDTF">2020-04-24T09:49:00Z</dcterms:created>
  <dcterms:modified xsi:type="dcterms:W3CDTF">2020-04-24T09:49:00Z</dcterms:modified>
</cp:coreProperties>
</file>