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AA6" w:rsidRDefault="007D5AA6" w:rsidP="007D5AA6">
      <w:pPr>
        <w:jc w:val="center"/>
        <w:rPr>
          <w:rFonts w:cs="PT Bold Heading" w:hint="cs"/>
          <w:sz w:val="32"/>
          <w:szCs w:val="32"/>
          <w:rtl/>
        </w:rPr>
      </w:pPr>
    </w:p>
    <w:p w:rsidR="003D71C9" w:rsidRPr="007D5AA6" w:rsidRDefault="007D5AA6" w:rsidP="007D5AA6">
      <w:pPr>
        <w:jc w:val="center"/>
        <w:rPr>
          <w:rFonts w:cs="PT Bold Heading"/>
          <w:sz w:val="32"/>
          <w:szCs w:val="32"/>
        </w:rPr>
      </w:pPr>
      <w:r w:rsidRPr="007D5AA6">
        <w:rPr>
          <w:rFonts w:cs="PT Bold Heading"/>
          <w:sz w:val="32"/>
          <w:szCs w:val="32"/>
          <w:rtl/>
        </w:rPr>
        <w:t>نموذج تحديث بيانات عضو هيئة تدريس على نظام المؤتمرات</w:t>
      </w:r>
    </w:p>
    <w:p w:rsidR="007D5AA6" w:rsidRPr="007D5AA6" w:rsidRDefault="007D5AA6" w:rsidP="007D5AA6">
      <w:pPr>
        <w:spacing w:before="100" w:beforeAutospacing="1" w:after="100" w:afterAutospacing="1"/>
        <w:jc w:val="center"/>
        <w:rPr>
          <w:rFonts w:cs="AL-Mohanad art"/>
          <w:sz w:val="32"/>
          <w:szCs w:val="32"/>
        </w:rPr>
      </w:pPr>
      <w:r w:rsidRPr="007D5AA6">
        <w:rPr>
          <w:rFonts w:cs="AL-Mohanad art" w:hint="cs"/>
          <w:color w:val="1F497D"/>
          <w:sz w:val="32"/>
          <w:szCs w:val="32"/>
          <w:rtl/>
        </w:rPr>
        <w:t>السلام عليكم ورحمة الله وبركاته</w:t>
      </w:r>
    </w:p>
    <w:p w:rsidR="007D5AA6" w:rsidRPr="007D5AA6" w:rsidRDefault="007D5AA6" w:rsidP="007D5AA6">
      <w:pPr>
        <w:spacing w:before="100" w:beforeAutospacing="1" w:after="100" w:afterAutospacing="1"/>
        <w:jc w:val="center"/>
        <w:rPr>
          <w:rFonts w:cs="AL-Mohanad art"/>
          <w:sz w:val="32"/>
          <w:szCs w:val="32"/>
          <w:rtl/>
        </w:rPr>
      </w:pPr>
      <w:r w:rsidRPr="007D5AA6">
        <w:rPr>
          <w:rFonts w:cs="AL-Mohanad art" w:hint="cs"/>
          <w:color w:val="1F497D"/>
          <w:sz w:val="32"/>
          <w:szCs w:val="32"/>
          <w:rtl/>
        </w:rPr>
        <w:t>آمل التكرم بتعبئة طلب التحويل أدناه ليتم تحديث بياناتكم على نظام المؤتمرات</w:t>
      </w:r>
    </w:p>
    <w:tbl>
      <w:tblPr>
        <w:bidiVisual/>
        <w:tblW w:w="7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8"/>
        <w:gridCol w:w="578"/>
        <w:gridCol w:w="579"/>
        <w:gridCol w:w="290"/>
        <w:gridCol w:w="289"/>
        <w:gridCol w:w="579"/>
        <w:gridCol w:w="579"/>
        <w:gridCol w:w="55"/>
        <w:gridCol w:w="524"/>
        <w:gridCol w:w="579"/>
        <w:gridCol w:w="289"/>
        <w:gridCol w:w="290"/>
        <w:gridCol w:w="579"/>
        <w:gridCol w:w="579"/>
      </w:tblGrid>
      <w:tr w:rsidR="00C9287A" w:rsidRPr="007D5AA6" w:rsidTr="004A4839">
        <w:trPr>
          <w:trHeight w:val="360"/>
          <w:jc w:val="center"/>
        </w:trPr>
        <w:tc>
          <w:tcPr>
            <w:tcW w:w="190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287A" w:rsidRPr="007D5AA6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</w:pPr>
            <w:r w:rsidRPr="007D5AA6">
              <w:rPr>
                <w:rFonts w:ascii="Segoe UI" w:hAnsi="Segoe UI" w:cs="AL-Mohanad art" w:hint="cs"/>
                <w:color w:val="000000"/>
                <w:sz w:val="32"/>
                <w:szCs w:val="32"/>
                <w:rtl/>
              </w:rPr>
              <w:t>الاسم</w:t>
            </w:r>
          </w:p>
        </w:tc>
        <w:tc>
          <w:tcPr>
            <w:tcW w:w="144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287A" w:rsidRPr="00C9287A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sz w:val="32"/>
                <w:szCs w:val="32"/>
              </w:rPr>
            </w:pPr>
            <w:r w:rsidRPr="00C9287A">
              <w:rPr>
                <w:rFonts w:ascii="Segoe UI" w:hAnsi="Segoe UI" w:cs="AL-Mohanad art" w:hint="cs"/>
                <w:sz w:val="32"/>
                <w:szCs w:val="32"/>
                <w:rtl/>
              </w:rPr>
              <w:t>الأول</w:t>
            </w:r>
          </w:p>
        </w:tc>
        <w:tc>
          <w:tcPr>
            <w:tcW w:w="1447" w:type="dxa"/>
            <w:gridSpan w:val="3"/>
            <w:vAlign w:val="center"/>
          </w:tcPr>
          <w:p w:rsidR="00C9287A" w:rsidRPr="00C9287A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sz w:val="32"/>
                <w:szCs w:val="32"/>
              </w:rPr>
            </w:pPr>
            <w:r w:rsidRPr="00C9287A">
              <w:rPr>
                <w:rFonts w:ascii="Segoe UI" w:hAnsi="Segoe UI" w:cs="AL-Mohanad art" w:hint="cs"/>
                <w:sz w:val="32"/>
                <w:szCs w:val="32"/>
                <w:rtl/>
              </w:rPr>
              <w:t>الأب</w:t>
            </w:r>
          </w:p>
        </w:tc>
        <w:tc>
          <w:tcPr>
            <w:tcW w:w="1447" w:type="dxa"/>
            <w:gridSpan w:val="4"/>
            <w:vAlign w:val="center"/>
          </w:tcPr>
          <w:p w:rsidR="00C9287A" w:rsidRPr="00C9287A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sz w:val="32"/>
                <w:szCs w:val="32"/>
              </w:rPr>
            </w:pPr>
            <w:r w:rsidRPr="00C9287A">
              <w:rPr>
                <w:rFonts w:ascii="Segoe UI" w:hAnsi="Segoe UI" w:cs="AL-Mohanad art" w:hint="cs"/>
                <w:sz w:val="32"/>
                <w:szCs w:val="32"/>
                <w:rtl/>
              </w:rPr>
              <w:t>الجد</w:t>
            </w:r>
          </w:p>
        </w:tc>
        <w:tc>
          <w:tcPr>
            <w:tcW w:w="1448" w:type="dxa"/>
            <w:gridSpan w:val="3"/>
            <w:vAlign w:val="center"/>
          </w:tcPr>
          <w:p w:rsidR="00C9287A" w:rsidRPr="00C9287A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sz w:val="32"/>
                <w:szCs w:val="32"/>
              </w:rPr>
            </w:pPr>
            <w:r w:rsidRPr="00C9287A">
              <w:rPr>
                <w:rFonts w:ascii="Segoe UI" w:hAnsi="Segoe UI" w:cs="AL-Mohanad art" w:hint="cs"/>
                <w:sz w:val="32"/>
                <w:szCs w:val="32"/>
                <w:rtl/>
              </w:rPr>
              <w:t>العائلة</w:t>
            </w:r>
          </w:p>
        </w:tc>
      </w:tr>
      <w:tr w:rsidR="00C9287A" w:rsidRPr="007D5AA6" w:rsidTr="004A4839">
        <w:trPr>
          <w:trHeight w:val="360"/>
          <w:jc w:val="center"/>
        </w:trPr>
        <w:tc>
          <w:tcPr>
            <w:tcW w:w="190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287A" w:rsidRPr="007D5AA6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</w:pPr>
          </w:p>
        </w:tc>
        <w:tc>
          <w:tcPr>
            <w:tcW w:w="144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287A" w:rsidRPr="007D5AA6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1447" w:type="dxa"/>
            <w:gridSpan w:val="3"/>
            <w:vAlign w:val="center"/>
          </w:tcPr>
          <w:p w:rsidR="00C9287A" w:rsidRPr="007D5AA6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1447" w:type="dxa"/>
            <w:gridSpan w:val="4"/>
            <w:vAlign w:val="center"/>
          </w:tcPr>
          <w:p w:rsidR="00C9287A" w:rsidRPr="007D5AA6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9287A" w:rsidRPr="007D5AA6" w:rsidRDefault="00C9287A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</w:tr>
      <w:tr w:rsidR="007D5AA6" w:rsidRPr="007D5AA6" w:rsidTr="0061059C">
        <w:trPr>
          <w:trHeight w:val="360"/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</w:pPr>
            <w:r w:rsidRPr="007D5AA6">
              <w:rPr>
                <w:rFonts w:ascii="Segoe UI" w:hAnsi="Segoe UI" w:cs="AL-Mohanad art" w:hint="cs"/>
                <w:color w:val="000000"/>
                <w:sz w:val="32"/>
                <w:szCs w:val="32"/>
                <w:rtl/>
              </w:rPr>
              <w:t>السجل المدني</w:t>
            </w:r>
          </w:p>
        </w:tc>
        <w:tc>
          <w:tcPr>
            <w:tcW w:w="5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579" w:type="dxa"/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579" w:type="dxa"/>
            <w:gridSpan w:val="2"/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579" w:type="dxa"/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579" w:type="dxa"/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  <w:rtl/>
              </w:rPr>
            </w:pPr>
          </w:p>
        </w:tc>
        <w:tc>
          <w:tcPr>
            <w:tcW w:w="579" w:type="dxa"/>
            <w:gridSpan w:val="2"/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579" w:type="dxa"/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579" w:type="dxa"/>
            <w:gridSpan w:val="2"/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579" w:type="dxa"/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  <w:tc>
          <w:tcPr>
            <w:tcW w:w="579" w:type="dxa"/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</w:tr>
      <w:tr w:rsidR="007D5AA6" w:rsidRPr="007D5AA6" w:rsidTr="0085158D">
        <w:trPr>
          <w:trHeight w:val="360"/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</w:pPr>
            <w:r>
              <w:rPr>
                <w:rFonts w:ascii="Segoe UI" w:hAnsi="Segoe UI" w:cs="AL-Mohanad art" w:hint="cs"/>
                <w:color w:val="000000"/>
                <w:sz w:val="32"/>
                <w:szCs w:val="32"/>
                <w:rtl/>
              </w:rPr>
              <w:t>اسم المستخدم</w:t>
            </w:r>
          </w:p>
        </w:tc>
        <w:tc>
          <w:tcPr>
            <w:tcW w:w="5789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</w:pPr>
          </w:p>
        </w:tc>
      </w:tr>
      <w:tr w:rsidR="007D5AA6" w:rsidRPr="007D5AA6" w:rsidTr="0053180B">
        <w:trPr>
          <w:trHeight w:val="315"/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  <w:t>الجامعة</w:t>
            </w:r>
          </w:p>
        </w:tc>
        <w:tc>
          <w:tcPr>
            <w:tcW w:w="2949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color w:val="1F497D" w:themeColor="text2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1F497D" w:themeColor="text2"/>
                <w:sz w:val="32"/>
                <w:szCs w:val="32"/>
                <w:rtl/>
              </w:rPr>
              <w:t> </w:t>
            </w:r>
          </w:p>
        </w:tc>
        <w:tc>
          <w:tcPr>
            <w:tcW w:w="2840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5AA6" w:rsidRPr="007D5AA6" w:rsidRDefault="007D5AA6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color w:val="1F497D" w:themeColor="text2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1F497D" w:themeColor="text2"/>
                <w:sz w:val="32"/>
                <w:szCs w:val="32"/>
                <w:rtl/>
              </w:rPr>
              <w:t> </w:t>
            </w:r>
          </w:p>
        </w:tc>
      </w:tr>
      <w:tr w:rsidR="00B162C3" w:rsidRPr="007D5AA6" w:rsidTr="0053180B">
        <w:trPr>
          <w:trHeight w:val="315"/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62C3" w:rsidRPr="007D5AA6" w:rsidRDefault="00B162C3" w:rsidP="00DE254F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</w:pPr>
            <w:r w:rsidRPr="007D5AA6">
              <w:rPr>
                <w:rFonts w:ascii="Segoe UI" w:hAnsi="Segoe UI" w:cs="AL-Mohanad art" w:hint="cs"/>
                <w:color w:val="000000"/>
                <w:sz w:val="32"/>
                <w:szCs w:val="32"/>
                <w:rtl/>
              </w:rPr>
              <w:t>البيانات</w:t>
            </w:r>
          </w:p>
        </w:tc>
        <w:tc>
          <w:tcPr>
            <w:tcW w:w="2949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62C3" w:rsidRDefault="00B162C3" w:rsidP="00DE254F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</w:pPr>
            <w:r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  <w:t>البيانات الجديدة</w:t>
            </w:r>
          </w:p>
          <w:p w:rsidR="00B162C3" w:rsidRPr="007D5AA6" w:rsidRDefault="00B162C3" w:rsidP="00DE254F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000000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  <w:t>(بالنظام)</w:t>
            </w:r>
          </w:p>
        </w:tc>
        <w:tc>
          <w:tcPr>
            <w:tcW w:w="2840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62C3" w:rsidRDefault="00B162C3" w:rsidP="00DE254F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</w:pPr>
            <w:r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  <w:t>البيانات الحالية</w:t>
            </w:r>
          </w:p>
          <w:p w:rsidR="00B162C3" w:rsidRPr="007D5AA6" w:rsidRDefault="00B162C3" w:rsidP="00DE254F">
            <w:pPr>
              <w:spacing w:before="100" w:beforeAutospacing="1" w:after="100" w:afterAutospacing="1"/>
              <w:jc w:val="center"/>
              <w:rPr>
                <w:rFonts w:ascii="Segoe UI" w:hAnsi="Segoe UI" w:cs="AL-Mohanad art"/>
                <w:color w:val="B00000"/>
                <w:sz w:val="32"/>
                <w:szCs w:val="32"/>
              </w:rPr>
            </w:pPr>
            <w:r w:rsidRPr="007D5AA6">
              <w:rPr>
                <w:rFonts w:ascii="Segoe UI" w:hAnsi="Segoe UI" w:cs="AL-Mohanad art" w:hint="cs"/>
                <w:color w:val="000000"/>
                <w:sz w:val="32"/>
                <w:szCs w:val="32"/>
                <w:rtl/>
              </w:rPr>
              <w:t>(</w:t>
            </w:r>
            <w:r w:rsidRPr="007D5AA6"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  <w:t>بالنظام</w:t>
            </w:r>
            <w:r w:rsidRPr="007D5AA6">
              <w:rPr>
                <w:rFonts w:ascii="Segoe UI" w:hAnsi="Segoe UI" w:cs="AL-Mohanad art" w:hint="cs"/>
                <w:color w:val="000000"/>
                <w:sz w:val="32"/>
                <w:szCs w:val="32"/>
                <w:rtl/>
              </w:rPr>
              <w:t>)</w:t>
            </w:r>
          </w:p>
        </w:tc>
      </w:tr>
      <w:tr w:rsidR="00B162C3" w:rsidRPr="007D5AA6" w:rsidTr="0053180B">
        <w:trPr>
          <w:trHeight w:val="315"/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62C3" w:rsidRPr="007D5AA6" w:rsidRDefault="00B162C3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  <w:t>الكلية</w:t>
            </w:r>
          </w:p>
        </w:tc>
        <w:tc>
          <w:tcPr>
            <w:tcW w:w="2949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62C3" w:rsidRPr="007D5AA6" w:rsidRDefault="00B162C3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color w:val="1F497D" w:themeColor="text2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1F497D" w:themeColor="text2"/>
                <w:sz w:val="32"/>
                <w:szCs w:val="32"/>
                <w:rtl/>
              </w:rPr>
              <w:t> </w:t>
            </w:r>
          </w:p>
        </w:tc>
        <w:tc>
          <w:tcPr>
            <w:tcW w:w="2840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62C3" w:rsidRPr="007D5AA6" w:rsidRDefault="00B162C3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color w:val="1F497D" w:themeColor="text2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1F497D" w:themeColor="text2"/>
                <w:sz w:val="32"/>
                <w:szCs w:val="32"/>
                <w:rtl/>
              </w:rPr>
              <w:t> </w:t>
            </w:r>
          </w:p>
        </w:tc>
      </w:tr>
      <w:tr w:rsidR="00B162C3" w:rsidRPr="007D5AA6" w:rsidTr="0053180B">
        <w:trPr>
          <w:trHeight w:val="315"/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62C3" w:rsidRPr="007D5AA6" w:rsidRDefault="00B162C3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  <w:t>القسم</w:t>
            </w:r>
          </w:p>
        </w:tc>
        <w:tc>
          <w:tcPr>
            <w:tcW w:w="2949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62C3" w:rsidRPr="007D5AA6" w:rsidRDefault="00B162C3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color w:val="1F497D" w:themeColor="text2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1F497D" w:themeColor="text2"/>
                <w:sz w:val="32"/>
                <w:szCs w:val="32"/>
              </w:rPr>
              <w:t> </w:t>
            </w:r>
          </w:p>
        </w:tc>
        <w:tc>
          <w:tcPr>
            <w:tcW w:w="2840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62C3" w:rsidRPr="007D5AA6" w:rsidRDefault="00B162C3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color w:val="1F497D" w:themeColor="text2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1F497D" w:themeColor="text2"/>
                <w:sz w:val="32"/>
                <w:szCs w:val="32"/>
                <w:rtl/>
              </w:rPr>
              <w:t> </w:t>
            </w:r>
          </w:p>
        </w:tc>
      </w:tr>
      <w:tr w:rsidR="00B162C3" w:rsidRPr="007D5AA6" w:rsidTr="0053180B">
        <w:trPr>
          <w:trHeight w:val="315"/>
          <w:jc w:val="center"/>
        </w:trPr>
        <w:tc>
          <w:tcPr>
            <w:tcW w:w="19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62C3" w:rsidRPr="007D5AA6" w:rsidRDefault="00B162C3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000000"/>
                <w:sz w:val="32"/>
                <w:szCs w:val="32"/>
                <w:rtl/>
              </w:rPr>
              <w:t>التخصص</w:t>
            </w:r>
          </w:p>
        </w:tc>
        <w:tc>
          <w:tcPr>
            <w:tcW w:w="2949" w:type="dxa"/>
            <w:gridSpan w:val="7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62C3" w:rsidRPr="007D5AA6" w:rsidRDefault="00B162C3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color w:val="1F497D" w:themeColor="text2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1F497D" w:themeColor="text2"/>
                <w:sz w:val="32"/>
                <w:szCs w:val="32"/>
                <w:rtl/>
              </w:rPr>
              <w:t> </w:t>
            </w:r>
          </w:p>
        </w:tc>
        <w:tc>
          <w:tcPr>
            <w:tcW w:w="2840" w:type="dxa"/>
            <w:gridSpan w:val="6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62C3" w:rsidRPr="007D5AA6" w:rsidRDefault="00B162C3" w:rsidP="007D5AA6">
            <w:pPr>
              <w:spacing w:before="100" w:beforeAutospacing="1" w:after="100" w:afterAutospacing="1"/>
              <w:jc w:val="center"/>
              <w:rPr>
                <w:rFonts w:eastAsiaTheme="minorHAnsi" w:cs="AL-Mohanad art"/>
                <w:color w:val="1F497D" w:themeColor="text2"/>
                <w:sz w:val="32"/>
                <w:szCs w:val="32"/>
              </w:rPr>
            </w:pPr>
            <w:r w:rsidRPr="007D5AA6">
              <w:rPr>
                <w:rFonts w:ascii="Segoe UI" w:hAnsi="Segoe UI" w:cs="AL-Mohanad art"/>
                <w:color w:val="1F497D" w:themeColor="text2"/>
                <w:sz w:val="32"/>
                <w:szCs w:val="32"/>
                <w:rtl/>
              </w:rPr>
              <w:t> </w:t>
            </w:r>
          </w:p>
        </w:tc>
      </w:tr>
    </w:tbl>
    <w:p w:rsidR="00983C58" w:rsidRPr="007D5AA6" w:rsidRDefault="00983C58" w:rsidP="007D5AA6">
      <w:pPr>
        <w:jc w:val="center"/>
        <w:rPr>
          <w:rFonts w:cs="AL-Mohanad art"/>
          <w:color w:val="1F497D" w:themeColor="text2"/>
          <w:sz w:val="32"/>
          <w:szCs w:val="32"/>
          <w:rtl/>
        </w:rPr>
      </w:pPr>
      <w:r w:rsidRPr="007D5AA6">
        <w:rPr>
          <w:rFonts w:cs="AL-Mohanad art" w:hint="cs"/>
          <w:color w:val="1F497D" w:themeColor="text2"/>
          <w:sz w:val="32"/>
          <w:szCs w:val="32"/>
          <w:rtl/>
        </w:rPr>
        <w:t>وتفضلوا بقبول خالص التحية والتقدير ،،،،،</w:t>
      </w:r>
    </w:p>
    <w:sectPr w:rsidR="00983C58" w:rsidRPr="007D5AA6" w:rsidSect="003945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440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F88" w:rsidRDefault="008E0F88" w:rsidP="009D253A">
      <w:r>
        <w:separator/>
      </w:r>
    </w:p>
  </w:endnote>
  <w:endnote w:type="continuationSeparator" w:id="0">
    <w:p w:rsidR="008E0F88" w:rsidRDefault="008E0F88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CS Tayb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ar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C7" w:rsidRDefault="005B5CC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C7" w:rsidRDefault="005B5CC7" w:rsidP="005B5CC7">
    <w:pPr>
      <w:pStyle w:val="a5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90D0C8D" wp14:editId="24A74AB3">
              <wp:simplePos x="0" y="0"/>
              <wp:positionH relativeFrom="column">
                <wp:posOffset>-466725</wp:posOffset>
              </wp:positionH>
              <wp:positionV relativeFrom="paragraph">
                <wp:posOffset>-23458</wp:posOffset>
              </wp:positionV>
              <wp:extent cx="7056120" cy="45720"/>
              <wp:effectExtent l="0" t="0" r="0" b="0"/>
              <wp:wrapNone/>
              <wp:docPr id="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7056120" cy="4572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1" o:spid="_x0000_s1026" style="position:absolute;left:0;text-align:left;margin-left:-36.75pt;margin-top:-1.85pt;width:555.6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" fillcolor="#5bd4ff" stroked="f" strokeweight="2pt">
              <v:path arrowok="t"/>
            </v:round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0E987D3" wp14:editId="5A0C787A">
              <wp:simplePos x="0" y="0"/>
              <wp:positionH relativeFrom="column">
                <wp:posOffset>-525145</wp:posOffset>
              </wp:positionH>
              <wp:positionV relativeFrom="paragraph">
                <wp:posOffset>-39407</wp:posOffset>
              </wp:positionV>
              <wp:extent cx="7058660" cy="392724"/>
              <wp:effectExtent l="0" t="0" r="0" b="7620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660" cy="3927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6"/>
                            <w:bidiVisual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14"/>
                            <w:gridCol w:w="3614"/>
                            <w:gridCol w:w="3615"/>
                          </w:tblGrid>
                          <w:tr w:rsidR="005B5CC7" w:rsidRPr="00DA19D0" w:rsidTr="00AF5FB9">
                            <w:tc>
                              <w:tcPr>
                                <w:tcW w:w="3614" w:type="dxa"/>
                              </w:tcPr>
                              <w:p w:rsidR="005B5CC7" w:rsidRPr="00DA19D0" w:rsidRDefault="005B5CC7" w:rsidP="0014708E">
                                <w:pPr>
                                  <w:contextualSpacing/>
                                  <w:jc w:val="center"/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</w:pPr>
                                <w:r w:rsidRPr="00DA19D0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>الرقــم:</w:t>
                                </w:r>
                                <w:r w:rsidRPr="00DA19D0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DA19D0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DA19D0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DA19D0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</w:rPr>
                                  <w:t>No:</w:t>
                                </w:r>
                              </w:p>
                            </w:tc>
                            <w:tc>
                              <w:tcPr>
                                <w:tcW w:w="3614" w:type="dxa"/>
                              </w:tcPr>
                              <w:p w:rsidR="005B5CC7" w:rsidRPr="00DA19D0" w:rsidRDefault="005B5CC7" w:rsidP="0014708E">
                                <w:pPr>
                                  <w:contextualSpacing/>
                                  <w:jc w:val="center"/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</w:rPr>
                                </w:pPr>
                                <w:r w:rsidRPr="00DA19D0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 xml:space="preserve">التاريخ:        /          /          </w:t>
                                </w:r>
                                <w:r w:rsidRPr="00DA19D0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3615" w:type="dxa"/>
                              </w:tcPr>
                              <w:p w:rsidR="005B5CC7" w:rsidRPr="00DA19D0" w:rsidRDefault="005B5CC7" w:rsidP="0014708E">
                                <w:pPr>
                                  <w:contextualSpacing/>
                                  <w:jc w:val="center"/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</w:rPr>
                                </w:pPr>
                                <w:r w:rsidRPr="00DA19D0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>المرفقات:</w:t>
                                </w:r>
                                <w:r w:rsidRPr="00DA19D0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DA19D0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DA19D0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</w:rPr>
                                  <w:t>Attach</w:t>
                                </w:r>
                              </w:p>
                            </w:tc>
                          </w:tr>
                        </w:tbl>
                        <w:p w:rsidR="005B5CC7" w:rsidRPr="00DA19D0" w:rsidRDefault="005B5CC7" w:rsidP="005B5CC7">
                          <w:pPr>
                            <w:contextualSpacing/>
                            <w:jc w:val="both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left:0;text-align:left;margin-left:-41.35pt;margin-top:-3.1pt;width:555.8pt;height:3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Rd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" filled="f" stroked="f">
              <v:textbox>
                <w:txbxContent>
                  <w:tbl>
                    <w:tblPr>
                      <w:tblStyle w:val="a6"/>
                      <w:bidiVisual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614"/>
                      <w:gridCol w:w="3614"/>
                      <w:gridCol w:w="3615"/>
                    </w:tblGrid>
                    <w:tr w:rsidR="005B5CC7" w:rsidRPr="00DA19D0" w:rsidTr="00AF5FB9">
                      <w:tc>
                        <w:tcPr>
                          <w:tcW w:w="3614" w:type="dxa"/>
                        </w:tcPr>
                        <w:p w:rsidR="005B5CC7" w:rsidRPr="00DA19D0" w:rsidRDefault="005B5CC7" w:rsidP="0014708E">
                          <w:pPr>
                            <w:contextualSpacing/>
                            <w:jc w:val="center"/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</w:pPr>
                          <w:r w:rsidRPr="00DA19D0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>الرقــم:</w:t>
                          </w:r>
                          <w:r w:rsidRPr="00DA19D0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DA19D0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ab/>
                          </w:r>
                          <w:r w:rsidRPr="00DA19D0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DA19D0">
                            <w:rPr>
                              <w:rFonts w:ascii="Traditional Arabic" w:hAnsi="Traditional Arabic" w:cs="AL-Mohanad art"/>
                              <w:color w:val="1F497D" w:themeColor="text2"/>
                            </w:rPr>
                            <w:t>No:</w:t>
                          </w:r>
                        </w:p>
                      </w:tc>
                      <w:tc>
                        <w:tcPr>
                          <w:tcW w:w="3614" w:type="dxa"/>
                        </w:tcPr>
                        <w:p w:rsidR="005B5CC7" w:rsidRPr="00DA19D0" w:rsidRDefault="005B5CC7" w:rsidP="0014708E">
                          <w:pPr>
                            <w:contextualSpacing/>
                            <w:jc w:val="center"/>
                            <w:rPr>
                              <w:rFonts w:ascii="Traditional Arabic" w:hAnsi="Traditional Arabic" w:cs="AL-Mohanad art"/>
                              <w:color w:val="1F497D" w:themeColor="text2"/>
                            </w:rPr>
                          </w:pPr>
                          <w:r w:rsidRPr="00DA19D0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 xml:space="preserve">التاريخ:        /          /          </w:t>
                          </w:r>
                          <w:r w:rsidRPr="00DA19D0">
                            <w:rPr>
                              <w:rFonts w:ascii="Traditional Arabic" w:hAnsi="Traditional Arabic" w:cs="AL-Mohanad art"/>
                              <w:color w:val="1F497D" w:themeColor="text2"/>
                            </w:rPr>
                            <w:t>Date:</w:t>
                          </w:r>
                        </w:p>
                      </w:tc>
                      <w:tc>
                        <w:tcPr>
                          <w:tcW w:w="3615" w:type="dxa"/>
                        </w:tcPr>
                        <w:p w:rsidR="005B5CC7" w:rsidRPr="00DA19D0" w:rsidRDefault="005B5CC7" w:rsidP="0014708E">
                          <w:pPr>
                            <w:contextualSpacing/>
                            <w:jc w:val="center"/>
                            <w:rPr>
                              <w:rFonts w:ascii="Traditional Arabic" w:hAnsi="Traditional Arabic" w:cs="AL-Mohanad art"/>
                              <w:color w:val="1F497D" w:themeColor="text2"/>
                            </w:rPr>
                          </w:pPr>
                          <w:r w:rsidRPr="00DA19D0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>المرفقات:</w:t>
                          </w:r>
                          <w:r w:rsidRPr="00DA19D0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DA19D0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DA19D0">
                            <w:rPr>
                              <w:rFonts w:ascii="Traditional Arabic" w:hAnsi="Traditional Arabic" w:cs="AL-Mohanad art"/>
                              <w:color w:val="1F497D" w:themeColor="text2"/>
                            </w:rPr>
                            <w:t>Attach</w:t>
                          </w:r>
                        </w:p>
                      </w:tc>
                    </w:tr>
                  </w:tbl>
                  <w:p w:rsidR="005B5CC7" w:rsidRPr="00DA19D0" w:rsidRDefault="005B5CC7" w:rsidP="005B5CC7">
                    <w:pPr>
                      <w:contextualSpacing/>
                      <w:jc w:val="both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B5CC7" w:rsidRPr="00DA19D0" w:rsidRDefault="005B5CC7" w:rsidP="005B5CC7">
    <w:pPr>
      <w:pStyle w:val="a5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B76BD75" wp14:editId="054F02E1">
              <wp:simplePos x="0" y="0"/>
              <wp:positionH relativeFrom="column">
                <wp:posOffset>-139065</wp:posOffset>
              </wp:positionH>
              <wp:positionV relativeFrom="paragraph">
                <wp:posOffset>0</wp:posOffset>
              </wp:positionV>
              <wp:extent cx="6515100" cy="430530"/>
              <wp:effectExtent l="0" t="0" r="0" b="7620"/>
              <wp:wrapNone/>
              <wp:docPr id="9" name="مربع ن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5CC7" w:rsidRPr="00724D3E" w:rsidRDefault="005B5CC7" w:rsidP="005B5CC7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 ـــ  جامعة جازان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هاتف  : 173298878 00966</w:t>
                          </w:r>
                        </w:p>
                        <w:p w:rsidR="005B5CC7" w:rsidRPr="00E55687" w:rsidRDefault="005B5CC7" w:rsidP="005B5CC7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Tel 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www.sefric@jazanu.edu.sa</w:t>
                          </w:r>
                        </w:p>
                        <w:p w:rsidR="005B5CC7" w:rsidRPr="00E46256" w:rsidRDefault="005B5CC7" w:rsidP="005B5CC7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:rsidR="005B5CC7" w:rsidRPr="00724D3E" w:rsidRDefault="005B5CC7" w:rsidP="005B5CC7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:rsidR="005B5CC7" w:rsidRPr="00122FB3" w:rsidRDefault="005B5CC7" w:rsidP="005B5CC7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9" o:spid="_x0000_s1031" type="#_x0000_t202" style="position:absolute;left:0;text-align:left;margin-left:-10.95pt;margin-top:0;width:513pt;height:3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" filled="f" stroked="f" strokeweight=".5pt">
              <v:path arrowok="t"/>
              <v:textbox>
                <w:txbxContent>
                  <w:p w:rsidR="005B5CC7" w:rsidRPr="00724D3E" w:rsidRDefault="005B5CC7" w:rsidP="005B5CC7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 ـــ  جامعة جازان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هاتف  : 173298878 00966</w:t>
                    </w:r>
                  </w:p>
                  <w:p w:rsidR="005B5CC7" w:rsidRPr="00E55687" w:rsidRDefault="005B5CC7" w:rsidP="005B5CC7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Tel :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www.sefric@jazanu.edu.sa</w:t>
                    </w:r>
                  </w:p>
                  <w:p w:rsidR="005B5CC7" w:rsidRPr="00E46256" w:rsidRDefault="005B5CC7" w:rsidP="005B5CC7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:rsidR="005B5CC7" w:rsidRPr="00724D3E" w:rsidRDefault="005B5CC7" w:rsidP="005B5CC7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:rsidR="005B5CC7" w:rsidRPr="00122FB3" w:rsidRDefault="005B5CC7" w:rsidP="005B5CC7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32E2F41" wp14:editId="5DD7AF52">
              <wp:simplePos x="0" y="0"/>
              <wp:positionH relativeFrom="column">
                <wp:posOffset>-383540</wp:posOffset>
              </wp:positionH>
              <wp:positionV relativeFrom="paragraph">
                <wp:posOffset>40677</wp:posOffset>
              </wp:positionV>
              <wp:extent cx="6968490" cy="369570"/>
              <wp:effectExtent l="0" t="0" r="3810" b="0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0" o:spid="_x0000_s1026" style="position:absolute;left:0;text-align:left;margin-left:-30.2pt;margin-top:3.2pt;width:548.7pt;height:2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" fillcolor="#5bd4ff" stroked="f" strokeweight="2pt">
              <v:path arrowok="t"/>
            </v:roundrect>
          </w:pict>
        </mc:Fallback>
      </mc:AlternateConten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C7" w:rsidRDefault="005B5C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F88" w:rsidRDefault="008E0F88" w:rsidP="009D253A">
      <w:r>
        <w:separator/>
      </w:r>
    </w:p>
  </w:footnote>
  <w:footnote w:type="continuationSeparator" w:id="0">
    <w:p w:rsidR="008E0F88" w:rsidRDefault="008E0F88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C7" w:rsidRDefault="005B5CC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C7" w:rsidRDefault="005B5CC7" w:rsidP="005B5CC7">
    <w:pPr>
      <w:pStyle w:val="10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82816" behindDoc="1" locked="0" layoutInCell="1" allowOverlap="1" wp14:anchorId="7479166A" wp14:editId="645DD88B">
          <wp:simplePos x="0" y="0"/>
          <wp:positionH relativeFrom="column">
            <wp:posOffset>2029309</wp:posOffset>
          </wp:positionH>
          <wp:positionV relativeFrom="paragraph">
            <wp:posOffset>-156027</wp:posOffset>
          </wp:positionV>
          <wp:extent cx="1000760" cy="1188720"/>
          <wp:effectExtent l="0" t="0" r="889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معتمد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760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F4925E2" wp14:editId="343F43B1">
              <wp:simplePos x="0" y="0"/>
              <wp:positionH relativeFrom="column">
                <wp:posOffset>-478008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CC7" w:rsidRPr="007465AE" w:rsidRDefault="005B5CC7" w:rsidP="005B5CC7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5B5CC7" w:rsidRDefault="005B5CC7" w:rsidP="005B5CC7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5B5CC7" w:rsidRPr="007465AE" w:rsidRDefault="005B5CC7" w:rsidP="005B5CC7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5B5CC7" w:rsidRDefault="005B5CC7" w:rsidP="005B5CC7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V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 xml:space="preserve">ice </w:t>
                          </w:r>
                          <w:r>
                            <w:rPr>
                              <w:color w:val="1F497D" w:themeColor="text2"/>
                              <w:szCs w:val="26"/>
                            </w:rPr>
                            <w:t>President</w:t>
                          </w:r>
                        </w:p>
                        <w:p w:rsidR="005B5CC7" w:rsidRPr="007465AE" w:rsidRDefault="005B5CC7" w:rsidP="005B5CC7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of H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 xml:space="preserve">igher </w:t>
                          </w:r>
                          <w:r>
                            <w:rPr>
                              <w:color w:val="1F497D" w:themeColor="text2"/>
                              <w:szCs w:val="26"/>
                            </w:rPr>
                            <w:t>S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 xml:space="preserve">tudies and </w:t>
                          </w:r>
                          <w:r>
                            <w:rPr>
                              <w:color w:val="1F497D" w:themeColor="text2"/>
                              <w:szCs w:val="26"/>
                            </w:rPr>
                            <w:t>S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>cientif</w:t>
                          </w:r>
                          <w:r>
                            <w:rPr>
                              <w:color w:val="1F497D" w:themeColor="text2"/>
                              <w:szCs w:val="26"/>
                            </w:rPr>
                            <w:t>i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>c</w:t>
                          </w:r>
                        </w:p>
                        <w:p w:rsidR="005B5CC7" w:rsidRPr="00020C80" w:rsidRDefault="005B5CC7" w:rsidP="005B5CC7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7.65pt;margin-top:-12.75pt;width:197.2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PltQ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" filled="f" stroked="f">
              <v:textbox>
                <w:txbxContent>
                  <w:p w:rsidR="005B5CC7" w:rsidRPr="007465AE" w:rsidRDefault="005B5CC7" w:rsidP="005B5CC7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5B5CC7" w:rsidRDefault="005B5CC7" w:rsidP="005B5CC7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5B5CC7" w:rsidRPr="007465AE" w:rsidRDefault="005B5CC7" w:rsidP="005B5CC7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:rsidR="005B5CC7" w:rsidRDefault="005B5CC7" w:rsidP="005B5CC7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V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 xml:space="preserve">ice </w:t>
                    </w:r>
                    <w:r>
                      <w:rPr>
                        <w:color w:val="1F497D" w:themeColor="text2"/>
                        <w:szCs w:val="26"/>
                      </w:rPr>
                      <w:t>President</w:t>
                    </w:r>
                  </w:p>
                  <w:p w:rsidR="005B5CC7" w:rsidRPr="007465AE" w:rsidRDefault="005B5CC7" w:rsidP="005B5CC7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of H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 xml:space="preserve">igher </w:t>
                    </w:r>
                    <w:r>
                      <w:rPr>
                        <w:color w:val="1F497D" w:themeColor="text2"/>
                        <w:szCs w:val="26"/>
                      </w:rPr>
                      <w:t>S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 xml:space="preserve">tudies and </w:t>
                    </w:r>
                    <w:r>
                      <w:rPr>
                        <w:color w:val="1F497D" w:themeColor="text2"/>
                        <w:szCs w:val="26"/>
                      </w:rPr>
                      <w:t>S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>cientif</w:t>
                    </w:r>
                    <w:r>
                      <w:rPr>
                        <w:color w:val="1F497D" w:themeColor="text2"/>
                        <w:szCs w:val="26"/>
                      </w:rPr>
                      <w:t>i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>c</w:t>
                    </w:r>
                  </w:p>
                  <w:p w:rsidR="005B5CC7" w:rsidRPr="00020C80" w:rsidRDefault="005B5CC7" w:rsidP="005B5CC7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73600" behindDoc="1" locked="0" layoutInCell="1" allowOverlap="1" wp14:anchorId="7A14A90D" wp14:editId="05A64A11">
          <wp:simplePos x="0" y="0"/>
          <wp:positionH relativeFrom="margin">
            <wp:posOffset>3034812</wp:posOffset>
          </wp:positionH>
          <wp:positionV relativeFrom="paragraph">
            <wp:posOffset>-383540</wp:posOffset>
          </wp:positionV>
          <wp:extent cx="1045845" cy="1333500"/>
          <wp:effectExtent l="0" t="0" r="1905" b="0"/>
          <wp:wrapNone/>
          <wp:docPr id="14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07013">
      <w:rPr>
        <w:noProof/>
        <w:rtl/>
        <w:lang w:eastAsia="en-US"/>
      </w:rPr>
      <w:drawing>
        <wp:anchor distT="0" distB="0" distL="114300" distR="114300" simplePos="0" relativeHeight="251681792" behindDoc="1" locked="0" layoutInCell="1" allowOverlap="1" wp14:anchorId="577428B2" wp14:editId="1E4A0930">
          <wp:simplePos x="0" y="0"/>
          <wp:positionH relativeFrom="column">
            <wp:posOffset>4461510</wp:posOffset>
          </wp:positionH>
          <wp:positionV relativeFrom="paragraph">
            <wp:posOffset>-145415</wp:posOffset>
          </wp:positionV>
          <wp:extent cx="1885950" cy="962025"/>
          <wp:effectExtent l="19050" t="0" r="0" b="0"/>
          <wp:wrapTight wrapText="bothSides">
            <wp:wrapPolygon edited="0">
              <wp:start x="-218" y="0"/>
              <wp:lineTo x="-218" y="21386"/>
              <wp:lineTo x="21600" y="21386"/>
              <wp:lineTo x="21600" y="0"/>
              <wp:lineTo x="-218" y="0"/>
            </wp:wrapPolygon>
          </wp:wrapTight>
          <wp:docPr id="16" name="صورة 16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B5CC7" w:rsidRDefault="005B5CC7" w:rsidP="005B5CC7">
    <w:pPr>
      <w:pStyle w:val="10"/>
      <w:tabs>
        <w:tab w:val="clear" w:pos="4153"/>
        <w:tab w:val="clear" w:pos="8306"/>
        <w:tab w:val="left" w:pos="3398"/>
      </w:tabs>
      <w:rPr>
        <w:noProof/>
        <w:rtl/>
      </w:rPr>
    </w:pPr>
  </w:p>
  <w:p w:rsidR="005B5CC7" w:rsidRDefault="005B5CC7" w:rsidP="005B5CC7">
    <w:pPr>
      <w:pStyle w:val="10"/>
      <w:rPr>
        <w:noProof/>
      </w:rPr>
    </w:pPr>
  </w:p>
  <w:p w:rsidR="005B5CC7" w:rsidRDefault="005B5CC7" w:rsidP="005B5CC7">
    <w:pPr>
      <w:pStyle w:val="1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94F25B8" wp14:editId="0C66CEED">
              <wp:simplePos x="0" y="0"/>
              <wp:positionH relativeFrom="column">
                <wp:posOffset>3815443</wp:posOffset>
              </wp:positionH>
              <wp:positionV relativeFrom="paragraph">
                <wp:posOffset>112395</wp:posOffset>
              </wp:positionV>
              <wp:extent cx="2863397" cy="332740"/>
              <wp:effectExtent l="0" t="0" r="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397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CC7" w:rsidRPr="005D0121" w:rsidRDefault="005B5CC7" w:rsidP="005B5CC7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00.45pt;margin-top:8.85pt;width:225.45pt;height:2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IT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" filled="f" stroked="f">
              <v:textbox>
                <w:txbxContent>
                  <w:p w:rsidR="005B5CC7" w:rsidRPr="005D0121" w:rsidRDefault="005B5CC7" w:rsidP="005B5CC7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>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</w:p>
  <w:p w:rsidR="005B5CC7" w:rsidRDefault="005B5CC7" w:rsidP="005B5CC7">
    <w:pPr>
      <w:tabs>
        <w:tab w:val="left" w:pos="3660"/>
        <w:tab w:val="center" w:pos="4153"/>
      </w:tabs>
      <w:rPr>
        <w:rtl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1D0DB9" wp14:editId="78A451D0">
              <wp:simplePos x="0" y="0"/>
              <wp:positionH relativeFrom="column">
                <wp:posOffset>3954145</wp:posOffset>
              </wp:positionH>
              <wp:positionV relativeFrom="paragraph">
                <wp:posOffset>155575</wp:posOffset>
              </wp:positionV>
              <wp:extent cx="2647950" cy="353695"/>
              <wp:effectExtent l="0" t="0" r="0" b="0"/>
              <wp:wrapNone/>
              <wp:docPr id="13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5CC7" w:rsidRPr="00F43255" w:rsidRDefault="005B5CC7" w:rsidP="005B5CC7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F43255"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:rsidR="005B5CC7" w:rsidRDefault="005B5CC7" w:rsidP="005B5CC7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:rsidR="005B5CC7" w:rsidRPr="008542CF" w:rsidRDefault="005B5CC7" w:rsidP="005B5CC7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 w:rsidRPr="008542CF"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:rsidR="005B5CC7" w:rsidRPr="00D023F0" w:rsidRDefault="005B5CC7" w:rsidP="005B5CC7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3" o:spid="_x0000_s1028" type="#_x0000_t202" style="position:absolute;left:0;text-align:left;margin-left:311.35pt;margin-top:12.25pt;width:208.5pt;height:2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" filled="f" stroked="f" strokeweight=".5pt">
              <v:path arrowok="t"/>
              <v:textbox>
                <w:txbxContent>
                  <w:p w:rsidR="005B5CC7" w:rsidRPr="00F43255" w:rsidRDefault="005B5CC7" w:rsidP="005B5CC7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F43255"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:rsidR="005B5CC7" w:rsidRDefault="005B5CC7" w:rsidP="005B5CC7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:rsidR="005B5CC7" w:rsidRPr="008542CF" w:rsidRDefault="005B5CC7" w:rsidP="005B5CC7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 w:rsidRPr="008542CF"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:rsidR="005B5CC7" w:rsidRPr="00D023F0" w:rsidRDefault="005B5CC7" w:rsidP="005B5CC7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2E39013" wp14:editId="7F1AF7F3">
              <wp:simplePos x="0" y="0"/>
              <wp:positionH relativeFrom="column">
                <wp:posOffset>317500</wp:posOffset>
              </wp:positionH>
              <wp:positionV relativeFrom="paragraph">
                <wp:posOffset>208768</wp:posOffset>
              </wp:positionV>
              <wp:extent cx="1036955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5CC7" w:rsidRPr="00F87377" w:rsidRDefault="005B5CC7" w:rsidP="005B5CC7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F87377"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25pt;margin-top:16.45pt;width:81.6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" filled="f" stroked="f" strokeweight=".5pt">
              <v:path arrowok="t"/>
              <v:textbox>
                <w:txbxContent>
                  <w:p w:rsidR="005B5CC7" w:rsidRPr="00F87377" w:rsidRDefault="005B5CC7" w:rsidP="005B5CC7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 w:rsidRPr="00F87377"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8A71751" wp14:editId="4D3669CC">
              <wp:simplePos x="0" y="0"/>
              <wp:positionH relativeFrom="column">
                <wp:posOffset>-474345</wp:posOffset>
              </wp:positionH>
              <wp:positionV relativeFrom="paragraph">
                <wp:posOffset>295763</wp:posOffset>
              </wp:positionV>
              <wp:extent cx="7056120" cy="94615"/>
              <wp:effectExtent l="0" t="0" r="0" b="635"/>
              <wp:wrapNone/>
              <wp:docPr id="8" name="مستطيل مستدير الزوايا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8" o:spid="_x0000_s1026" style="position:absolute;left:0;text-align:left;margin-left:-37.35pt;margin-top:23.3pt;width:555.6pt;height: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" fillcolor="#5bd4ff" stroked="f" strokeweight="2pt">
              <v:path arrowok="t"/>
            </v:roundrect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B859C1D" wp14:editId="0FC2D8AF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10795" t="13335" r="15240" b="15240"/>
              <wp:wrapNone/>
              <wp:docPr id="6" name="مستطيل مستدير الزوايا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7" o:spid="_x0000_s1026" style="position:absolute;left:0;text-align:left;margin-left:-37.4pt;margin-top:17.55pt;width:210.95pt;height:18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" fillcolor="#5bd4ff" strokecolor="white" strokeweight="1pt">
              <v:path arrowok="t"/>
            </v:roundrect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0FF6460" wp14:editId="20BA9690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13335" t="13335" r="10160" b="15240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9" o:spid="_x0000_s1026" style="position:absolute;left:0;text-align:left;margin-left:316.8pt;margin-top:17.55pt;width:201.4pt;height:18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" fillcolor="#5bd4ff" strokecolor="white" strokeweight="1pt">
              <v:path arrowok="t"/>
            </v:roundrect>
          </w:pict>
        </mc:Fallback>
      </mc:AlternateContent>
    </w:r>
  </w:p>
  <w:p w:rsidR="005B5CC7" w:rsidRDefault="005B5CC7" w:rsidP="005B5CC7">
    <w:pPr>
      <w:pStyle w:val="a4"/>
    </w:pPr>
  </w:p>
  <w:p w:rsidR="004758C1" w:rsidRPr="005B5CC7" w:rsidRDefault="004758C1" w:rsidP="005B5CC7">
    <w:pPr>
      <w:pStyle w:val="a4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C7" w:rsidRDefault="005B5CC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7633B7"/>
    <w:multiLevelType w:val="hybridMultilevel"/>
    <w:tmpl w:val="335CA206"/>
    <w:lvl w:ilvl="0" w:tplc="5E24EE86">
      <w:numFmt w:val="bullet"/>
      <w:lvlText w:val=""/>
      <w:lvlJc w:val="left"/>
      <w:pPr>
        <w:ind w:left="720" w:hanging="360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9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075160"/>
    <w:multiLevelType w:val="hybridMultilevel"/>
    <w:tmpl w:val="01F2E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9"/>
  </w:num>
  <w:num w:numId="5">
    <w:abstractNumId w:val="12"/>
  </w:num>
  <w:num w:numId="6">
    <w:abstractNumId w:val="2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6"/>
  </w:num>
  <w:num w:numId="12">
    <w:abstractNumId w:val="10"/>
  </w:num>
  <w:num w:numId="13">
    <w:abstractNumId w:val="7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DD"/>
    <w:rsid w:val="00004668"/>
    <w:rsid w:val="00005727"/>
    <w:rsid w:val="000124D9"/>
    <w:rsid w:val="000204CB"/>
    <w:rsid w:val="00020C80"/>
    <w:rsid w:val="00020E48"/>
    <w:rsid w:val="000311CA"/>
    <w:rsid w:val="0003158E"/>
    <w:rsid w:val="00034726"/>
    <w:rsid w:val="00034E60"/>
    <w:rsid w:val="000425D8"/>
    <w:rsid w:val="000459A8"/>
    <w:rsid w:val="0005264F"/>
    <w:rsid w:val="00053175"/>
    <w:rsid w:val="000549DB"/>
    <w:rsid w:val="00054B4D"/>
    <w:rsid w:val="00056939"/>
    <w:rsid w:val="0006187E"/>
    <w:rsid w:val="0006229C"/>
    <w:rsid w:val="00063E68"/>
    <w:rsid w:val="00065B4E"/>
    <w:rsid w:val="00067113"/>
    <w:rsid w:val="00070482"/>
    <w:rsid w:val="000708DC"/>
    <w:rsid w:val="000749D2"/>
    <w:rsid w:val="00074D9E"/>
    <w:rsid w:val="000764EC"/>
    <w:rsid w:val="000779E3"/>
    <w:rsid w:val="00081252"/>
    <w:rsid w:val="000821E0"/>
    <w:rsid w:val="000830C6"/>
    <w:rsid w:val="00083B94"/>
    <w:rsid w:val="00083D80"/>
    <w:rsid w:val="00083F64"/>
    <w:rsid w:val="0008592C"/>
    <w:rsid w:val="00086B82"/>
    <w:rsid w:val="000904FA"/>
    <w:rsid w:val="00090CAD"/>
    <w:rsid w:val="00093B37"/>
    <w:rsid w:val="00095FB5"/>
    <w:rsid w:val="000968ED"/>
    <w:rsid w:val="000975CD"/>
    <w:rsid w:val="000A24C0"/>
    <w:rsid w:val="000A361C"/>
    <w:rsid w:val="000A42DE"/>
    <w:rsid w:val="000A439E"/>
    <w:rsid w:val="000A498C"/>
    <w:rsid w:val="000A5512"/>
    <w:rsid w:val="000A56D0"/>
    <w:rsid w:val="000A71C5"/>
    <w:rsid w:val="000A73D8"/>
    <w:rsid w:val="000B1344"/>
    <w:rsid w:val="000B555B"/>
    <w:rsid w:val="000B5E70"/>
    <w:rsid w:val="000B7123"/>
    <w:rsid w:val="000C16C9"/>
    <w:rsid w:val="000C1D0D"/>
    <w:rsid w:val="000C2C0A"/>
    <w:rsid w:val="000C4FD9"/>
    <w:rsid w:val="000D1307"/>
    <w:rsid w:val="000D1F0A"/>
    <w:rsid w:val="000D2635"/>
    <w:rsid w:val="000D2A31"/>
    <w:rsid w:val="000D491E"/>
    <w:rsid w:val="000E08F1"/>
    <w:rsid w:val="000E1339"/>
    <w:rsid w:val="000E356A"/>
    <w:rsid w:val="000E383D"/>
    <w:rsid w:val="000E54DC"/>
    <w:rsid w:val="000E742A"/>
    <w:rsid w:val="000E79C8"/>
    <w:rsid w:val="000F124F"/>
    <w:rsid w:val="000F1F09"/>
    <w:rsid w:val="001008FA"/>
    <w:rsid w:val="0010165D"/>
    <w:rsid w:val="001031D6"/>
    <w:rsid w:val="001068FF"/>
    <w:rsid w:val="00107516"/>
    <w:rsid w:val="00110881"/>
    <w:rsid w:val="001109A0"/>
    <w:rsid w:val="001159AE"/>
    <w:rsid w:val="00116BA8"/>
    <w:rsid w:val="0011764D"/>
    <w:rsid w:val="00117BF6"/>
    <w:rsid w:val="00121288"/>
    <w:rsid w:val="00121B46"/>
    <w:rsid w:val="00124014"/>
    <w:rsid w:val="00130AE0"/>
    <w:rsid w:val="00131732"/>
    <w:rsid w:val="001327F9"/>
    <w:rsid w:val="0013516D"/>
    <w:rsid w:val="0014017E"/>
    <w:rsid w:val="0014175F"/>
    <w:rsid w:val="001428E9"/>
    <w:rsid w:val="00142CAB"/>
    <w:rsid w:val="001500F4"/>
    <w:rsid w:val="001500FB"/>
    <w:rsid w:val="00153E82"/>
    <w:rsid w:val="00157631"/>
    <w:rsid w:val="00160866"/>
    <w:rsid w:val="001623C3"/>
    <w:rsid w:val="0016313B"/>
    <w:rsid w:val="001650D3"/>
    <w:rsid w:val="0016626F"/>
    <w:rsid w:val="0016693E"/>
    <w:rsid w:val="00167EE6"/>
    <w:rsid w:val="001707DB"/>
    <w:rsid w:val="00170866"/>
    <w:rsid w:val="00176616"/>
    <w:rsid w:val="0017729D"/>
    <w:rsid w:val="00180005"/>
    <w:rsid w:val="00182B45"/>
    <w:rsid w:val="00185A0C"/>
    <w:rsid w:val="001906CA"/>
    <w:rsid w:val="00194E0E"/>
    <w:rsid w:val="00195657"/>
    <w:rsid w:val="00195A31"/>
    <w:rsid w:val="00196917"/>
    <w:rsid w:val="00197653"/>
    <w:rsid w:val="001A052B"/>
    <w:rsid w:val="001A1B2F"/>
    <w:rsid w:val="001A30DB"/>
    <w:rsid w:val="001A3841"/>
    <w:rsid w:val="001A46BB"/>
    <w:rsid w:val="001A4B5D"/>
    <w:rsid w:val="001A5406"/>
    <w:rsid w:val="001B1758"/>
    <w:rsid w:val="001B58C9"/>
    <w:rsid w:val="001B65CD"/>
    <w:rsid w:val="001B746F"/>
    <w:rsid w:val="001B7694"/>
    <w:rsid w:val="001C07E8"/>
    <w:rsid w:val="001C22D1"/>
    <w:rsid w:val="001C26A0"/>
    <w:rsid w:val="001C323C"/>
    <w:rsid w:val="001C3680"/>
    <w:rsid w:val="001C44D8"/>
    <w:rsid w:val="001C5D4B"/>
    <w:rsid w:val="001C71CB"/>
    <w:rsid w:val="001D3C65"/>
    <w:rsid w:val="001D53AD"/>
    <w:rsid w:val="001E03F2"/>
    <w:rsid w:val="001E1CB7"/>
    <w:rsid w:val="001E22B0"/>
    <w:rsid w:val="001E33F6"/>
    <w:rsid w:val="001E424F"/>
    <w:rsid w:val="001E44F4"/>
    <w:rsid w:val="001E4573"/>
    <w:rsid w:val="001E4E44"/>
    <w:rsid w:val="001E5DE7"/>
    <w:rsid w:val="001F14D6"/>
    <w:rsid w:val="001F4CCA"/>
    <w:rsid w:val="001F6294"/>
    <w:rsid w:val="00201155"/>
    <w:rsid w:val="00202818"/>
    <w:rsid w:val="00205D6B"/>
    <w:rsid w:val="00206486"/>
    <w:rsid w:val="00207449"/>
    <w:rsid w:val="0021004A"/>
    <w:rsid w:val="00211731"/>
    <w:rsid w:val="00222789"/>
    <w:rsid w:val="00222C27"/>
    <w:rsid w:val="00223B47"/>
    <w:rsid w:val="00224255"/>
    <w:rsid w:val="002259C6"/>
    <w:rsid w:val="00227613"/>
    <w:rsid w:val="00227918"/>
    <w:rsid w:val="00230720"/>
    <w:rsid w:val="00230EAC"/>
    <w:rsid w:val="00235024"/>
    <w:rsid w:val="00241748"/>
    <w:rsid w:val="00243F1A"/>
    <w:rsid w:val="00245056"/>
    <w:rsid w:val="00247379"/>
    <w:rsid w:val="0025154C"/>
    <w:rsid w:val="002542AF"/>
    <w:rsid w:val="002547DD"/>
    <w:rsid w:val="002556B9"/>
    <w:rsid w:val="002559AA"/>
    <w:rsid w:val="00256C17"/>
    <w:rsid w:val="00266956"/>
    <w:rsid w:val="00266D92"/>
    <w:rsid w:val="002719ED"/>
    <w:rsid w:val="002729BD"/>
    <w:rsid w:val="002816F9"/>
    <w:rsid w:val="0029021B"/>
    <w:rsid w:val="002908B0"/>
    <w:rsid w:val="00291D31"/>
    <w:rsid w:val="00292537"/>
    <w:rsid w:val="00293BB8"/>
    <w:rsid w:val="00295839"/>
    <w:rsid w:val="00296AC3"/>
    <w:rsid w:val="00296F04"/>
    <w:rsid w:val="002A2FA5"/>
    <w:rsid w:val="002A57F7"/>
    <w:rsid w:val="002B1689"/>
    <w:rsid w:val="002B4037"/>
    <w:rsid w:val="002B5B0F"/>
    <w:rsid w:val="002B7FB5"/>
    <w:rsid w:val="002C4A4F"/>
    <w:rsid w:val="002C4E78"/>
    <w:rsid w:val="002C527C"/>
    <w:rsid w:val="002C5F85"/>
    <w:rsid w:val="002E0A00"/>
    <w:rsid w:val="002E1335"/>
    <w:rsid w:val="002E15E6"/>
    <w:rsid w:val="002E1AAB"/>
    <w:rsid w:val="002E5EA6"/>
    <w:rsid w:val="002E6768"/>
    <w:rsid w:val="002E7BF7"/>
    <w:rsid w:val="002F0C83"/>
    <w:rsid w:val="002F1691"/>
    <w:rsid w:val="002F25F3"/>
    <w:rsid w:val="002F675F"/>
    <w:rsid w:val="00301FD5"/>
    <w:rsid w:val="00302AA6"/>
    <w:rsid w:val="00305A70"/>
    <w:rsid w:val="00306C8B"/>
    <w:rsid w:val="00312760"/>
    <w:rsid w:val="00312772"/>
    <w:rsid w:val="00313B4E"/>
    <w:rsid w:val="00314D70"/>
    <w:rsid w:val="00315038"/>
    <w:rsid w:val="003171D6"/>
    <w:rsid w:val="00321CBA"/>
    <w:rsid w:val="00325109"/>
    <w:rsid w:val="003261AA"/>
    <w:rsid w:val="00330823"/>
    <w:rsid w:val="0033297C"/>
    <w:rsid w:val="0033377E"/>
    <w:rsid w:val="00335415"/>
    <w:rsid w:val="003356D3"/>
    <w:rsid w:val="0033586B"/>
    <w:rsid w:val="003366CF"/>
    <w:rsid w:val="00340B00"/>
    <w:rsid w:val="00343D68"/>
    <w:rsid w:val="00344253"/>
    <w:rsid w:val="003458A9"/>
    <w:rsid w:val="003543A0"/>
    <w:rsid w:val="00354572"/>
    <w:rsid w:val="00355CAC"/>
    <w:rsid w:val="003562AB"/>
    <w:rsid w:val="003562EE"/>
    <w:rsid w:val="00357C91"/>
    <w:rsid w:val="0036452C"/>
    <w:rsid w:val="003661C6"/>
    <w:rsid w:val="00366B7B"/>
    <w:rsid w:val="00371F70"/>
    <w:rsid w:val="003737C9"/>
    <w:rsid w:val="00374BE3"/>
    <w:rsid w:val="003761F3"/>
    <w:rsid w:val="00383832"/>
    <w:rsid w:val="0038621F"/>
    <w:rsid w:val="0038647C"/>
    <w:rsid w:val="0038722D"/>
    <w:rsid w:val="00387273"/>
    <w:rsid w:val="003873CD"/>
    <w:rsid w:val="003926E9"/>
    <w:rsid w:val="00394593"/>
    <w:rsid w:val="00394628"/>
    <w:rsid w:val="00394B0E"/>
    <w:rsid w:val="003962C6"/>
    <w:rsid w:val="00397245"/>
    <w:rsid w:val="00397D9B"/>
    <w:rsid w:val="003A43FF"/>
    <w:rsid w:val="003B0407"/>
    <w:rsid w:val="003B2E65"/>
    <w:rsid w:val="003B3505"/>
    <w:rsid w:val="003B67EB"/>
    <w:rsid w:val="003B743E"/>
    <w:rsid w:val="003C0FFE"/>
    <w:rsid w:val="003C1EBD"/>
    <w:rsid w:val="003C39F9"/>
    <w:rsid w:val="003C3BC0"/>
    <w:rsid w:val="003C6FA5"/>
    <w:rsid w:val="003C7756"/>
    <w:rsid w:val="003D615F"/>
    <w:rsid w:val="003D6673"/>
    <w:rsid w:val="003D71C9"/>
    <w:rsid w:val="003D77BF"/>
    <w:rsid w:val="003E04B3"/>
    <w:rsid w:val="003E0BAF"/>
    <w:rsid w:val="003F095B"/>
    <w:rsid w:val="003F1097"/>
    <w:rsid w:val="003F175A"/>
    <w:rsid w:val="003F2D46"/>
    <w:rsid w:val="003F302A"/>
    <w:rsid w:val="003F3306"/>
    <w:rsid w:val="003F45F2"/>
    <w:rsid w:val="003F46CC"/>
    <w:rsid w:val="003F5EB0"/>
    <w:rsid w:val="003F74F8"/>
    <w:rsid w:val="004007F6"/>
    <w:rsid w:val="00400D20"/>
    <w:rsid w:val="00405A64"/>
    <w:rsid w:val="00405AD2"/>
    <w:rsid w:val="00405D09"/>
    <w:rsid w:val="00407EB3"/>
    <w:rsid w:val="00411E01"/>
    <w:rsid w:val="004127FD"/>
    <w:rsid w:val="00413B19"/>
    <w:rsid w:val="00414DF4"/>
    <w:rsid w:val="00415754"/>
    <w:rsid w:val="004172A6"/>
    <w:rsid w:val="004176C4"/>
    <w:rsid w:val="0042074F"/>
    <w:rsid w:val="00421FFD"/>
    <w:rsid w:val="004222F3"/>
    <w:rsid w:val="004232B2"/>
    <w:rsid w:val="00423B90"/>
    <w:rsid w:val="00424CA1"/>
    <w:rsid w:val="00425A93"/>
    <w:rsid w:val="004301B7"/>
    <w:rsid w:val="00431183"/>
    <w:rsid w:val="004330B0"/>
    <w:rsid w:val="004350F7"/>
    <w:rsid w:val="0043774D"/>
    <w:rsid w:val="00442315"/>
    <w:rsid w:val="00446B69"/>
    <w:rsid w:val="004505CF"/>
    <w:rsid w:val="00450BAA"/>
    <w:rsid w:val="00452390"/>
    <w:rsid w:val="00453989"/>
    <w:rsid w:val="004550A6"/>
    <w:rsid w:val="00455796"/>
    <w:rsid w:val="0045647F"/>
    <w:rsid w:val="004612EF"/>
    <w:rsid w:val="0046204C"/>
    <w:rsid w:val="004642BE"/>
    <w:rsid w:val="004656E8"/>
    <w:rsid w:val="00467374"/>
    <w:rsid w:val="00470E75"/>
    <w:rsid w:val="00471666"/>
    <w:rsid w:val="00472F42"/>
    <w:rsid w:val="00473230"/>
    <w:rsid w:val="00473CEB"/>
    <w:rsid w:val="00475277"/>
    <w:rsid w:val="004758C1"/>
    <w:rsid w:val="00480A25"/>
    <w:rsid w:val="00481074"/>
    <w:rsid w:val="00483642"/>
    <w:rsid w:val="00483E57"/>
    <w:rsid w:val="004870C9"/>
    <w:rsid w:val="0049594A"/>
    <w:rsid w:val="004A2243"/>
    <w:rsid w:val="004A3858"/>
    <w:rsid w:val="004A45CA"/>
    <w:rsid w:val="004A6001"/>
    <w:rsid w:val="004A6837"/>
    <w:rsid w:val="004A6852"/>
    <w:rsid w:val="004A7F3D"/>
    <w:rsid w:val="004B0169"/>
    <w:rsid w:val="004B320D"/>
    <w:rsid w:val="004B3933"/>
    <w:rsid w:val="004B7DD3"/>
    <w:rsid w:val="004C2ACB"/>
    <w:rsid w:val="004C2CE4"/>
    <w:rsid w:val="004C43A7"/>
    <w:rsid w:val="004C52A5"/>
    <w:rsid w:val="004D0424"/>
    <w:rsid w:val="004D14A3"/>
    <w:rsid w:val="004D5046"/>
    <w:rsid w:val="004D6610"/>
    <w:rsid w:val="004D7AE6"/>
    <w:rsid w:val="004E07EE"/>
    <w:rsid w:val="004E277C"/>
    <w:rsid w:val="004E4D32"/>
    <w:rsid w:val="004E634C"/>
    <w:rsid w:val="004F5143"/>
    <w:rsid w:val="004F6483"/>
    <w:rsid w:val="004F6525"/>
    <w:rsid w:val="00500E94"/>
    <w:rsid w:val="00503404"/>
    <w:rsid w:val="00503516"/>
    <w:rsid w:val="0050672F"/>
    <w:rsid w:val="005078FE"/>
    <w:rsid w:val="00510D97"/>
    <w:rsid w:val="00513C11"/>
    <w:rsid w:val="00517046"/>
    <w:rsid w:val="00517AFF"/>
    <w:rsid w:val="005208FC"/>
    <w:rsid w:val="00521C74"/>
    <w:rsid w:val="00521F02"/>
    <w:rsid w:val="0052231A"/>
    <w:rsid w:val="0052346B"/>
    <w:rsid w:val="00523D42"/>
    <w:rsid w:val="0052526C"/>
    <w:rsid w:val="00525BD6"/>
    <w:rsid w:val="0053204C"/>
    <w:rsid w:val="005332E0"/>
    <w:rsid w:val="00533B52"/>
    <w:rsid w:val="005406D4"/>
    <w:rsid w:val="00540B73"/>
    <w:rsid w:val="00542E1F"/>
    <w:rsid w:val="00543DFB"/>
    <w:rsid w:val="00544508"/>
    <w:rsid w:val="00547DDD"/>
    <w:rsid w:val="00553DE4"/>
    <w:rsid w:val="00555F9C"/>
    <w:rsid w:val="00557FCF"/>
    <w:rsid w:val="0056453E"/>
    <w:rsid w:val="00564AD4"/>
    <w:rsid w:val="00565381"/>
    <w:rsid w:val="00566814"/>
    <w:rsid w:val="0056694C"/>
    <w:rsid w:val="00566FED"/>
    <w:rsid w:val="00567165"/>
    <w:rsid w:val="005671ED"/>
    <w:rsid w:val="005734C0"/>
    <w:rsid w:val="005778FD"/>
    <w:rsid w:val="00581967"/>
    <w:rsid w:val="00582066"/>
    <w:rsid w:val="00585CFC"/>
    <w:rsid w:val="00587402"/>
    <w:rsid w:val="00591613"/>
    <w:rsid w:val="005916DD"/>
    <w:rsid w:val="00592196"/>
    <w:rsid w:val="00592742"/>
    <w:rsid w:val="00594B9A"/>
    <w:rsid w:val="0059677E"/>
    <w:rsid w:val="005A1793"/>
    <w:rsid w:val="005A2416"/>
    <w:rsid w:val="005A63AF"/>
    <w:rsid w:val="005B3548"/>
    <w:rsid w:val="005B35E5"/>
    <w:rsid w:val="005B5CC7"/>
    <w:rsid w:val="005C4762"/>
    <w:rsid w:val="005C77D1"/>
    <w:rsid w:val="005D0121"/>
    <w:rsid w:val="005D031B"/>
    <w:rsid w:val="005D461B"/>
    <w:rsid w:val="005E2477"/>
    <w:rsid w:val="005E3D99"/>
    <w:rsid w:val="005E5FC7"/>
    <w:rsid w:val="005E648C"/>
    <w:rsid w:val="005E71BC"/>
    <w:rsid w:val="005F0423"/>
    <w:rsid w:val="005F2DC9"/>
    <w:rsid w:val="005F3CFA"/>
    <w:rsid w:val="005F71D1"/>
    <w:rsid w:val="00600A6E"/>
    <w:rsid w:val="00601EBC"/>
    <w:rsid w:val="00602878"/>
    <w:rsid w:val="00605D22"/>
    <w:rsid w:val="00605F0B"/>
    <w:rsid w:val="00610D18"/>
    <w:rsid w:val="00615816"/>
    <w:rsid w:val="0062009D"/>
    <w:rsid w:val="006214AE"/>
    <w:rsid w:val="00622C8B"/>
    <w:rsid w:val="00623381"/>
    <w:rsid w:val="006245B9"/>
    <w:rsid w:val="00626ACB"/>
    <w:rsid w:val="006311EA"/>
    <w:rsid w:val="0063181C"/>
    <w:rsid w:val="00635DA2"/>
    <w:rsid w:val="00637345"/>
    <w:rsid w:val="00637899"/>
    <w:rsid w:val="00637E63"/>
    <w:rsid w:val="00644429"/>
    <w:rsid w:val="00644937"/>
    <w:rsid w:val="00647A35"/>
    <w:rsid w:val="00647C39"/>
    <w:rsid w:val="00647E96"/>
    <w:rsid w:val="00650840"/>
    <w:rsid w:val="006533F8"/>
    <w:rsid w:val="006540A8"/>
    <w:rsid w:val="00654576"/>
    <w:rsid w:val="006575D0"/>
    <w:rsid w:val="00662DEA"/>
    <w:rsid w:val="0067331A"/>
    <w:rsid w:val="00673A7A"/>
    <w:rsid w:val="006749EC"/>
    <w:rsid w:val="00674BF9"/>
    <w:rsid w:val="00675227"/>
    <w:rsid w:val="00676329"/>
    <w:rsid w:val="006809E4"/>
    <w:rsid w:val="00681C11"/>
    <w:rsid w:val="00683DE2"/>
    <w:rsid w:val="006848AB"/>
    <w:rsid w:val="00684C4F"/>
    <w:rsid w:val="00685193"/>
    <w:rsid w:val="00691155"/>
    <w:rsid w:val="00693381"/>
    <w:rsid w:val="00693945"/>
    <w:rsid w:val="00693F03"/>
    <w:rsid w:val="00694A26"/>
    <w:rsid w:val="00695E9F"/>
    <w:rsid w:val="006A034F"/>
    <w:rsid w:val="006A2614"/>
    <w:rsid w:val="006A4BC0"/>
    <w:rsid w:val="006A5ABF"/>
    <w:rsid w:val="006A7C7E"/>
    <w:rsid w:val="006B05C5"/>
    <w:rsid w:val="006B136E"/>
    <w:rsid w:val="006B15E3"/>
    <w:rsid w:val="006B1875"/>
    <w:rsid w:val="006C2253"/>
    <w:rsid w:val="006C2B0C"/>
    <w:rsid w:val="006D41DA"/>
    <w:rsid w:val="006D4825"/>
    <w:rsid w:val="006E031E"/>
    <w:rsid w:val="006E4BA3"/>
    <w:rsid w:val="006F27FE"/>
    <w:rsid w:val="006F46BD"/>
    <w:rsid w:val="006F4F23"/>
    <w:rsid w:val="00703A34"/>
    <w:rsid w:val="00705361"/>
    <w:rsid w:val="00706710"/>
    <w:rsid w:val="00710179"/>
    <w:rsid w:val="00710C52"/>
    <w:rsid w:val="00710E38"/>
    <w:rsid w:val="00715D9C"/>
    <w:rsid w:val="00716057"/>
    <w:rsid w:val="00722E6D"/>
    <w:rsid w:val="007266A0"/>
    <w:rsid w:val="00727726"/>
    <w:rsid w:val="0073227E"/>
    <w:rsid w:val="00741E79"/>
    <w:rsid w:val="007465AE"/>
    <w:rsid w:val="0074767E"/>
    <w:rsid w:val="00747E05"/>
    <w:rsid w:val="007536EE"/>
    <w:rsid w:val="00755CEC"/>
    <w:rsid w:val="007570BE"/>
    <w:rsid w:val="00757866"/>
    <w:rsid w:val="00760C7C"/>
    <w:rsid w:val="00760D5F"/>
    <w:rsid w:val="007664A3"/>
    <w:rsid w:val="00773C27"/>
    <w:rsid w:val="00773E68"/>
    <w:rsid w:val="00781B2E"/>
    <w:rsid w:val="00781DC4"/>
    <w:rsid w:val="00783218"/>
    <w:rsid w:val="0078375A"/>
    <w:rsid w:val="007854A3"/>
    <w:rsid w:val="00785F91"/>
    <w:rsid w:val="00790595"/>
    <w:rsid w:val="00790F86"/>
    <w:rsid w:val="007916A6"/>
    <w:rsid w:val="007952CB"/>
    <w:rsid w:val="00796D39"/>
    <w:rsid w:val="007A1026"/>
    <w:rsid w:val="007A1710"/>
    <w:rsid w:val="007A2583"/>
    <w:rsid w:val="007B3CF1"/>
    <w:rsid w:val="007B55BB"/>
    <w:rsid w:val="007B672B"/>
    <w:rsid w:val="007B6B9B"/>
    <w:rsid w:val="007B75DA"/>
    <w:rsid w:val="007C067E"/>
    <w:rsid w:val="007C12CD"/>
    <w:rsid w:val="007C3CA8"/>
    <w:rsid w:val="007D5AA6"/>
    <w:rsid w:val="007D7711"/>
    <w:rsid w:val="007E10AC"/>
    <w:rsid w:val="007E2C58"/>
    <w:rsid w:val="007E338D"/>
    <w:rsid w:val="007F01E3"/>
    <w:rsid w:val="007F0205"/>
    <w:rsid w:val="007F0217"/>
    <w:rsid w:val="007F0C4B"/>
    <w:rsid w:val="007F0D7C"/>
    <w:rsid w:val="007F17C7"/>
    <w:rsid w:val="007F2A52"/>
    <w:rsid w:val="007F3C06"/>
    <w:rsid w:val="007F520C"/>
    <w:rsid w:val="008076D9"/>
    <w:rsid w:val="008107C6"/>
    <w:rsid w:val="00810918"/>
    <w:rsid w:val="00813910"/>
    <w:rsid w:val="00814B4E"/>
    <w:rsid w:val="008157DC"/>
    <w:rsid w:val="0081631B"/>
    <w:rsid w:val="00823D62"/>
    <w:rsid w:val="00824147"/>
    <w:rsid w:val="008264A2"/>
    <w:rsid w:val="00826DED"/>
    <w:rsid w:val="0082706C"/>
    <w:rsid w:val="00830724"/>
    <w:rsid w:val="008314FD"/>
    <w:rsid w:val="008359A9"/>
    <w:rsid w:val="00836B63"/>
    <w:rsid w:val="00840F63"/>
    <w:rsid w:val="008417FB"/>
    <w:rsid w:val="0084378D"/>
    <w:rsid w:val="008476ED"/>
    <w:rsid w:val="00847CAE"/>
    <w:rsid w:val="008542CF"/>
    <w:rsid w:val="00855876"/>
    <w:rsid w:val="008620CE"/>
    <w:rsid w:val="00866EA7"/>
    <w:rsid w:val="00870029"/>
    <w:rsid w:val="00871509"/>
    <w:rsid w:val="0087279E"/>
    <w:rsid w:val="00873F00"/>
    <w:rsid w:val="008742C8"/>
    <w:rsid w:val="00880254"/>
    <w:rsid w:val="0088054F"/>
    <w:rsid w:val="00882560"/>
    <w:rsid w:val="008859E5"/>
    <w:rsid w:val="00887348"/>
    <w:rsid w:val="008A4C63"/>
    <w:rsid w:val="008A4F57"/>
    <w:rsid w:val="008B2515"/>
    <w:rsid w:val="008C02B8"/>
    <w:rsid w:val="008C07D6"/>
    <w:rsid w:val="008C1B29"/>
    <w:rsid w:val="008C32FB"/>
    <w:rsid w:val="008D1B65"/>
    <w:rsid w:val="008D2950"/>
    <w:rsid w:val="008D2C31"/>
    <w:rsid w:val="008D3255"/>
    <w:rsid w:val="008D41A8"/>
    <w:rsid w:val="008E0F88"/>
    <w:rsid w:val="008E2029"/>
    <w:rsid w:val="008E4CD9"/>
    <w:rsid w:val="008E53AB"/>
    <w:rsid w:val="008E5CF8"/>
    <w:rsid w:val="008E6B31"/>
    <w:rsid w:val="008F22A4"/>
    <w:rsid w:val="008F48FC"/>
    <w:rsid w:val="00901D57"/>
    <w:rsid w:val="00903190"/>
    <w:rsid w:val="0090343C"/>
    <w:rsid w:val="00904452"/>
    <w:rsid w:val="00904EB7"/>
    <w:rsid w:val="009058C3"/>
    <w:rsid w:val="00906C34"/>
    <w:rsid w:val="00910F62"/>
    <w:rsid w:val="00910FE9"/>
    <w:rsid w:val="0091161E"/>
    <w:rsid w:val="009119F9"/>
    <w:rsid w:val="00912B3F"/>
    <w:rsid w:val="0091382A"/>
    <w:rsid w:val="00913BE5"/>
    <w:rsid w:val="00913F9B"/>
    <w:rsid w:val="009152BE"/>
    <w:rsid w:val="00915352"/>
    <w:rsid w:val="00915EB3"/>
    <w:rsid w:val="00915F91"/>
    <w:rsid w:val="009175B3"/>
    <w:rsid w:val="00920E48"/>
    <w:rsid w:val="00922C66"/>
    <w:rsid w:val="009235F6"/>
    <w:rsid w:val="00924AA4"/>
    <w:rsid w:val="00925447"/>
    <w:rsid w:val="00927AF4"/>
    <w:rsid w:val="009329A5"/>
    <w:rsid w:val="00932FAF"/>
    <w:rsid w:val="00932FBC"/>
    <w:rsid w:val="009356F2"/>
    <w:rsid w:val="00935D39"/>
    <w:rsid w:val="009374B9"/>
    <w:rsid w:val="00940534"/>
    <w:rsid w:val="009417D5"/>
    <w:rsid w:val="00945B37"/>
    <w:rsid w:val="0095084D"/>
    <w:rsid w:val="00952C6C"/>
    <w:rsid w:val="00956176"/>
    <w:rsid w:val="00957521"/>
    <w:rsid w:val="009617A8"/>
    <w:rsid w:val="00963040"/>
    <w:rsid w:val="009637DB"/>
    <w:rsid w:val="0096719A"/>
    <w:rsid w:val="00974F9B"/>
    <w:rsid w:val="009755E7"/>
    <w:rsid w:val="0097591F"/>
    <w:rsid w:val="00980823"/>
    <w:rsid w:val="00983C58"/>
    <w:rsid w:val="00984B1F"/>
    <w:rsid w:val="0098576E"/>
    <w:rsid w:val="00987D3E"/>
    <w:rsid w:val="00991538"/>
    <w:rsid w:val="009919B7"/>
    <w:rsid w:val="00992312"/>
    <w:rsid w:val="00994D52"/>
    <w:rsid w:val="009959F7"/>
    <w:rsid w:val="009964C0"/>
    <w:rsid w:val="009A079F"/>
    <w:rsid w:val="009A3BF9"/>
    <w:rsid w:val="009A3C7F"/>
    <w:rsid w:val="009B0F33"/>
    <w:rsid w:val="009B28D5"/>
    <w:rsid w:val="009B7583"/>
    <w:rsid w:val="009C2393"/>
    <w:rsid w:val="009C49A8"/>
    <w:rsid w:val="009C57ED"/>
    <w:rsid w:val="009C5DC6"/>
    <w:rsid w:val="009D1B5C"/>
    <w:rsid w:val="009D253A"/>
    <w:rsid w:val="009D49BB"/>
    <w:rsid w:val="009E0DD7"/>
    <w:rsid w:val="009E2F05"/>
    <w:rsid w:val="009E39C6"/>
    <w:rsid w:val="009E5C7F"/>
    <w:rsid w:val="009E650C"/>
    <w:rsid w:val="009F0AB2"/>
    <w:rsid w:val="009F31C1"/>
    <w:rsid w:val="009F3636"/>
    <w:rsid w:val="009F3648"/>
    <w:rsid w:val="009F3D10"/>
    <w:rsid w:val="00A00438"/>
    <w:rsid w:val="00A02379"/>
    <w:rsid w:val="00A02C6B"/>
    <w:rsid w:val="00A03301"/>
    <w:rsid w:val="00A043A4"/>
    <w:rsid w:val="00A048CE"/>
    <w:rsid w:val="00A04F02"/>
    <w:rsid w:val="00A05682"/>
    <w:rsid w:val="00A065A8"/>
    <w:rsid w:val="00A06D88"/>
    <w:rsid w:val="00A108DD"/>
    <w:rsid w:val="00A13E5F"/>
    <w:rsid w:val="00A13FB6"/>
    <w:rsid w:val="00A156C1"/>
    <w:rsid w:val="00A15B7C"/>
    <w:rsid w:val="00A17362"/>
    <w:rsid w:val="00A20144"/>
    <w:rsid w:val="00A20E95"/>
    <w:rsid w:val="00A2711D"/>
    <w:rsid w:val="00A27822"/>
    <w:rsid w:val="00A30982"/>
    <w:rsid w:val="00A32296"/>
    <w:rsid w:val="00A35352"/>
    <w:rsid w:val="00A3642E"/>
    <w:rsid w:val="00A42624"/>
    <w:rsid w:val="00A440F6"/>
    <w:rsid w:val="00A44E0D"/>
    <w:rsid w:val="00A453B5"/>
    <w:rsid w:val="00A51CFB"/>
    <w:rsid w:val="00A5203F"/>
    <w:rsid w:val="00A52420"/>
    <w:rsid w:val="00A5378A"/>
    <w:rsid w:val="00A556AB"/>
    <w:rsid w:val="00A564B1"/>
    <w:rsid w:val="00A578C7"/>
    <w:rsid w:val="00A609DD"/>
    <w:rsid w:val="00A60E71"/>
    <w:rsid w:val="00A615B6"/>
    <w:rsid w:val="00A61E03"/>
    <w:rsid w:val="00A64193"/>
    <w:rsid w:val="00A64479"/>
    <w:rsid w:val="00A67618"/>
    <w:rsid w:val="00A70A8F"/>
    <w:rsid w:val="00A7133E"/>
    <w:rsid w:val="00A7163F"/>
    <w:rsid w:val="00A730AC"/>
    <w:rsid w:val="00A752C9"/>
    <w:rsid w:val="00A75755"/>
    <w:rsid w:val="00A775DC"/>
    <w:rsid w:val="00A80799"/>
    <w:rsid w:val="00A8368C"/>
    <w:rsid w:val="00A8487B"/>
    <w:rsid w:val="00A86BDA"/>
    <w:rsid w:val="00A91F2E"/>
    <w:rsid w:val="00A9558E"/>
    <w:rsid w:val="00AA3BB5"/>
    <w:rsid w:val="00AA4793"/>
    <w:rsid w:val="00AA7B53"/>
    <w:rsid w:val="00AB3D7E"/>
    <w:rsid w:val="00AB438C"/>
    <w:rsid w:val="00AB4ECA"/>
    <w:rsid w:val="00AB5649"/>
    <w:rsid w:val="00AC3798"/>
    <w:rsid w:val="00AC4D52"/>
    <w:rsid w:val="00AC645F"/>
    <w:rsid w:val="00AD0EF0"/>
    <w:rsid w:val="00AD0F54"/>
    <w:rsid w:val="00AD3884"/>
    <w:rsid w:val="00AD6436"/>
    <w:rsid w:val="00AE10D8"/>
    <w:rsid w:val="00AE164D"/>
    <w:rsid w:val="00AE414B"/>
    <w:rsid w:val="00AF0557"/>
    <w:rsid w:val="00AF0D1E"/>
    <w:rsid w:val="00AF5C02"/>
    <w:rsid w:val="00AF7B37"/>
    <w:rsid w:val="00B01013"/>
    <w:rsid w:val="00B01680"/>
    <w:rsid w:val="00B0299C"/>
    <w:rsid w:val="00B03285"/>
    <w:rsid w:val="00B12914"/>
    <w:rsid w:val="00B13E93"/>
    <w:rsid w:val="00B1604C"/>
    <w:rsid w:val="00B162C3"/>
    <w:rsid w:val="00B24CFF"/>
    <w:rsid w:val="00B25E44"/>
    <w:rsid w:val="00B2681F"/>
    <w:rsid w:val="00B32782"/>
    <w:rsid w:val="00B34654"/>
    <w:rsid w:val="00B40FFE"/>
    <w:rsid w:val="00B4422F"/>
    <w:rsid w:val="00B448B6"/>
    <w:rsid w:val="00B45AC0"/>
    <w:rsid w:val="00B51A27"/>
    <w:rsid w:val="00B522A5"/>
    <w:rsid w:val="00B56CAB"/>
    <w:rsid w:val="00B61A6F"/>
    <w:rsid w:val="00B634AC"/>
    <w:rsid w:val="00B64464"/>
    <w:rsid w:val="00B6523E"/>
    <w:rsid w:val="00B667F9"/>
    <w:rsid w:val="00B72138"/>
    <w:rsid w:val="00B724DA"/>
    <w:rsid w:val="00B7615E"/>
    <w:rsid w:val="00B81774"/>
    <w:rsid w:val="00B8291F"/>
    <w:rsid w:val="00B865B3"/>
    <w:rsid w:val="00B86BED"/>
    <w:rsid w:val="00B87E39"/>
    <w:rsid w:val="00B90C22"/>
    <w:rsid w:val="00B90E85"/>
    <w:rsid w:val="00B94065"/>
    <w:rsid w:val="00BA67C8"/>
    <w:rsid w:val="00BA6A41"/>
    <w:rsid w:val="00BA7DA9"/>
    <w:rsid w:val="00BB0214"/>
    <w:rsid w:val="00BB57DC"/>
    <w:rsid w:val="00BC1743"/>
    <w:rsid w:val="00BC3C8E"/>
    <w:rsid w:val="00BC6951"/>
    <w:rsid w:val="00BC7B63"/>
    <w:rsid w:val="00BD386F"/>
    <w:rsid w:val="00BD64E0"/>
    <w:rsid w:val="00BD6742"/>
    <w:rsid w:val="00BD7395"/>
    <w:rsid w:val="00BD7F27"/>
    <w:rsid w:val="00BE0366"/>
    <w:rsid w:val="00BE0755"/>
    <w:rsid w:val="00BE25E2"/>
    <w:rsid w:val="00BE3C4A"/>
    <w:rsid w:val="00BE68D2"/>
    <w:rsid w:val="00BE7647"/>
    <w:rsid w:val="00BF0AD1"/>
    <w:rsid w:val="00BF4DBB"/>
    <w:rsid w:val="00BF6368"/>
    <w:rsid w:val="00C03A41"/>
    <w:rsid w:val="00C047D8"/>
    <w:rsid w:val="00C1071E"/>
    <w:rsid w:val="00C10FDC"/>
    <w:rsid w:val="00C15045"/>
    <w:rsid w:val="00C15673"/>
    <w:rsid w:val="00C2023A"/>
    <w:rsid w:val="00C2049B"/>
    <w:rsid w:val="00C21D5A"/>
    <w:rsid w:val="00C27BDF"/>
    <w:rsid w:val="00C32DF7"/>
    <w:rsid w:val="00C32F62"/>
    <w:rsid w:val="00C35198"/>
    <w:rsid w:val="00C3634E"/>
    <w:rsid w:val="00C36D0A"/>
    <w:rsid w:val="00C379CE"/>
    <w:rsid w:val="00C407D5"/>
    <w:rsid w:val="00C42C68"/>
    <w:rsid w:val="00C50287"/>
    <w:rsid w:val="00C522D9"/>
    <w:rsid w:val="00C52933"/>
    <w:rsid w:val="00C52F3A"/>
    <w:rsid w:val="00C61477"/>
    <w:rsid w:val="00C62DEF"/>
    <w:rsid w:val="00C63657"/>
    <w:rsid w:val="00C661BC"/>
    <w:rsid w:val="00C73629"/>
    <w:rsid w:val="00C73BF5"/>
    <w:rsid w:val="00C74039"/>
    <w:rsid w:val="00C75D0A"/>
    <w:rsid w:val="00C77D0B"/>
    <w:rsid w:val="00C804C0"/>
    <w:rsid w:val="00C80D49"/>
    <w:rsid w:val="00C8134A"/>
    <w:rsid w:val="00C814B6"/>
    <w:rsid w:val="00C81957"/>
    <w:rsid w:val="00C820D2"/>
    <w:rsid w:val="00C82349"/>
    <w:rsid w:val="00C82D56"/>
    <w:rsid w:val="00C83474"/>
    <w:rsid w:val="00C83835"/>
    <w:rsid w:val="00C83E59"/>
    <w:rsid w:val="00C84351"/>
    <w:rsid w:val="00C84736"/>
    <w:rsid w:val="00C85141"/>
    <w:rsid w:val="00C87732"/>
    <w:rsid w:val="00C90336"/>
    <w:rsid w:val="00C913C5"/>
    <w:rsid w:val="00C9287A"/>
    <w:rsid w:val="00C94B30"/>
    <w:rsid w:val="00C95014"/>
    <w:rsid w:val="00C96C8F"/>
    <w:rsid w:val="00C97AA1"/>
    <w:rsid w:val="00CA0B31"/>
    <w:rsid w:val="00CA11EF"/>
    <w:rsid w:val="00CA1D40"/>
    <w:rsid w:val="00CA30C6"/>
    <w:rsid w:val="00CA4A8D"/>
    <w:rsid w:val="00CA5704"/>
    <w:rsid w:val="00CA5B3C"/>
    <w:rsid w:val="00CB3AA5"/>
    <w:rsid w:val="00CB5B05"/>
    <w:rsid w:val="00CB6561"/>
    <w:rsid w:val="00CB6EA9"/>
    <w:rsid w:val="00CB737C"/>
    <w:rsid w:val="00CB7C53"/>
    <w:rsid w:val="00CC009F"/>
    <w:rsid w:val="00CC1B6A"/>
    <w:rsid w:val="00CC2966"/>
    <w:rsid w:val="00CC2B01"/>
    <w:rsid w:val="00CC3C29"/>
    <w:rsid w:val="00CC5530"/>
    <w:rsid w:val="00CC6EB6"/>
    <w:rsid w:val="00CD15D7"/>
    <w:rsid w:val="00CD5A3F"/>
    <w:rsid w:val="00CE24A8"/>
    <w:rsid w:val="00CE2E92"/>
    <w:rsid w:val="00CE49E6"/>
    <w:rsid w:val="00CE4FF1"/>
    <w:rsid w:val="00CE5DED"/>
    <w:rsid w:val="00CF15B4"/>
    <w:rsid w:val="00CF2B04"/>
    <w:rsid w:val="00CF3540"/>
    <w:rsid w:val="00CF36A6"/>
    <w:rsid w:val="00CF3833"/>
    <w:rsid w:val="00CF3AE8"/>
    <w:rsid w:val="00CF4BB0"/>
    <w:rsid w:val="00CF5897"/>
    <w:rsid w:val="00CF5AEC"/>
    <w:rsid w:val="00CF731C"/>
    <w:rsid w:val="00D00D20"/>
    <w:rsid w:val="00D05E24"/>
    <w:rsid w:val="00D1047D"/>
    <w:rsid w:val="00D1259C"/>
    <w:rsid w:val="00D12B35"/>
    <w:rsid w:val="00D131EE"/>
    <w:rsid w:val="00D141EC"/>
    <w:rsid w:val="00D14F03"/>
    <w:rsid w:val="00D169F8"/>
    <w:rsid w:val="00D17531"/>
    <w:rsid w:val="00D21429"/>
    <w:rsid w:val="00D25AE4"/>
    <w:rsid w:val="00D3041F"/>
    <w:rsid w:val="00D326FD"/>
    <w:rsid w:val="00D33866"/>
    <w:rsid w:val="00D33C9E"/>
    <w:rsid w:val="00D34D0B"/>
    <w:rsid w:val="00D4114C"/>
    <w:rsid w:val="00D451A6"/>
    <w:rsid w:val="00D467C4"/>
    <w:rsid w:val="00D471E2"/>
    <w:rsid w:val="00D550A0"/>
    <w:rsid w:val="00D55C3E"/>
    <w:rsid w:val="00D56180"/>
    <w:rsid w:val="00D564F6"/>
    <w:rsid w:val="00D569FE"/>
    <w:rsid w:val="00D57655"/>
    <w:rsid w:val="00D6091E"/>
    <w:rsid w:val="00D61FC4"/>
    <w:rsid w:val="00D62260"/>
    <w:rsid w:val="00D67218"/>
    <w:rsid w:val="00D6754B"/>
    <w:rsid w:val="00D77677"/>
    <w:rsid w:val="00D814F6"/>
    <w:rsid w:val="00D81C89"/>
    <w:rsid w:val="00D829DF"/>
    <w:rsid w:val="00D84C2F"/>
    <w:rsid w:val="00D866BA"/>
    <w:rsid w:val="00D86F8D"/>
    <w:rsid w:val="00D87070"/>
    <w:rsid w:val="00D874CC"/>
    <w:rsid w:val="00D87F51"/>
    <w:rsid w:val="00D904D7"/>
    <w:rsid w:val="00D94478"/>
    <w:rsid w:val="00D9463C"/>
    <w:rsid w:val="00D952E3"/>
    <w:rsid w:val="00DA5762"/>
    <w:rsid w:val="00DA75CF"/>
    <w:rsid w:val="00DB6299"/>
    <w:rsid w:val="00DB7F27"/>
    <w:rsid w:val="00DC312A"/>
    <w:rsid w:val="00DC699E"/>
    <w:rsid w:val="00DC7001"/>
    <w:rsid w:val="00DD0765"/>
    <w:rsid w:val="00DD17B5"/>
    <w:rsid w:val="00DD2A04"/>
    <w:rsid w:val="00DD2D07"/>
    <w:rsid w:val="00DD2E3A"/>
    <w:rsid w:val="00DD64ED"/>
    <w:rsid w:val="00DD70B8"/>
    <w:rsid w:val="00DD75F0"/>
    <w:rsid w:val="00DD79D8"/>
    <w:rsid w:val="00DE0066"/>
    <w:rsid w:val="00DE356B"/>
    <w:rsid w:val="00DE55E5"/>
    <w:rsid w:val="00DE568E"/>
    <w:rsid w:val="00DE6AC9"/>
    <w:rsid w:val="00DF48B1"/>
    <w:rsid w:val="00DF799A"/>
    <w:rsid w:val="00E00F3A"/>
    <w:rsid w:val="00E02A3A"/>
    <w:rsid w:val="00E05787"/>
    <w:rsid w:val="00E07013"/>
    <w:rsid w:val="00E07444"/>
    <w:rsid w:val="00E10F1D"/>
    <w:rsid w:val="00E14163"/>
    <w:rsid w:val="00E22D7D"/>
    <w:rsid w:val="00E23321"/>
    <w:rsid w:val="00E24417"/>
    <w:rsid w:val="00E26A99"/>
    <w:rsid w:val="00E26AFB"/>
    <w:rsid w:val="00E273FD"/>
    <w:rsid w:val="00E27D8E"/>
    <w:rsid w:val="00E307EC"/>
    <w:rsid w:val="00E320B8"/>
    <w:rsid w:val="00E33091"/>
    <w:rsid w:val="00E34AC7"/>
    <w:rsid w:val="00E356B9"/>
    <w:rsid w:val="00E35BF0"/>
    <w:rsid w:val="00E375D9"/>
    <w:rsid w:val="00E4228D"/>
    <w:rsid w:val="00E441E2"/>
    <w:rsid w:val="00E44812"/>
    <w:rsid w:val="00E45905"/>
    <w:rsid w:val="00E4639C"/>
    <w:rsid w:val="00E465DE"/>
    <w:rsid w:val="00E476F1"/>
    <w:rsid w:val="00E4785A"/>
    <w:rsid w:val="00E50BAD"/>
    <w:rsid w:val="00E55EDD"/>
    <w:rsid w:val="00E570FC"/>
    <w:rsid w:val="00E61AFE"/>
    <w:rsid w:val="00E65852"/>
    <w:rsid w:val="00E67797"/>
    <w:rsid w:val="00E74B0F"/>
    <w:rsid w:val="00E75C79"/>
    <w:rsid w:val="00E80E87"/>
    <w:rsid w:val="00E8148C"/>
    <w:rsid w:val="00E81513"/>
    <w:rsid w:val="00E83C38"/>
    <w:rsid w:val="00E94C22"/>
    <w:rsid w:val="00E95CCC"/>
    <w:rsid w:val="00E96461"/>
    <w:rsid w:val="00EA4E2B"/>
    <w:rsid w:val="00EA7B11"/>
    <w:rsid w:val="00EB3813"/>
    <w:rsid w:val="00EB4951"/>
    <w:rsid w:val="00EB55FF"/>
    <w:rsid w:val="00EB786C"/>
    <w:rsid w:val="00EC1188"/>
    <w:rsid w:val="00EC55DD"/>
    <w:rsid w:val="00EC5D3A"/>
    <w:rsid w:val="00EC6051"/>
    <w:rsid w:val="00EC702A"/>
    <w:rsid w:val="00EC76D9"/>
    <w:rsid w:val="00ED5902"/>
    <w:rsid w:val="00ED6488"/>
    <w:rsid w:val="00ED6D67"/>
    <w:rsid w:val="00ED7105"/>
    <w:rsid w:val="00EE4422"/>
    <w:rsid w:val="00EE4C9B"/>
    <w:rsid w:val="00EE50B0"/>
    <w:rsid w:val="00EF1E73"/>
    <w:rsid w:val="00EF28E3"/>
    <w:rsid w:val="00EF2C38"/>
    <w:rsid w:val="00EF5FDF"/>
    <w:rsid w:val="00EF62F1"/>
    <w:rsid w:val="00F00C25"/>
    <w:rsid w:val="00F02236"/>
    <w:rsid w:val="00F036EE"/>
    <w:rsid w:val="00F03F80"/>
    <w:rsid w:val="00F05E77"/>
    <w:rsid w:val="00F11FC1"/>
    <w:rsid w:val="00F14EF3"/>
    <w:rsid w:val="00F15BA7"/>
    <w:rsid w:val="00F16099"/>
    <w:rsid w:val="00F20812"/>
    <w:rsid w:val="00F20BDA"/>
    <w:rsid w:val="00F22548"/>
    <w:rsid w:val="00F251EC"/>
    <w:rsid w:val="00F274E1"/>
    <w:rsid w:val="00F2776B"/>
    <w:rsid w:val="00F316F5"/>
    <w:rsid w:val="00F34D19"/>
    <w:rsid w:val="00F356CD"/>
    <w:rsid w:val="00F36538"/>
    <w:rsid w:val="00F43255"/>
    <w:rsid w:val="00F461E6"/>
    <w:rsid w:val="00F465E7"/>
    <w:rsid w:val="00F470A8"/>
    <w:rsid w:val="00F50484"/>
    <w:rsid w:val="00F5158A"/>
    <w:rsid w:val="00F51A0D"/>
    <w:rsid w:val="00F5245D"/>
    <w:rsid w:val="00F541C4"/>
    <w:rsid w:val="00F57937"/>
    <w:rsid w:val="00F61103"/>
    <w:rsid w:val="00F613C8"/>
    <w:rsid w:val="00F625ED"/>
    <w:rsid w:val="00F630DB"/>
    <w:rsid w:val="00F635D5"/>
    <w:rsid w:val="00F65EBF"/>
    <w:rsid w:val="00F66E96"/>
    <w:rsid w:val="00F71AAA"/>
    <w:rsid w:val="00F727E3"/>
    <w:rsid w:val="00F72B3D"/>
    <w:rsid w:val="00F73012"/>
    <w:rsid w:val="00F732BA"/>
    <w:rsid w:val="00F74B0E"/>
    <w:rsid w:val="00F81538"/>
    <w:rsid w:val="00F82172"/>
    <w:rsid w:val="00F848B1"/>
    <w:rsid w:val="00F86620"/>
    <w:rsid w:val="00F87377"/>
    <w:rsid w:val="00F90535"/>
    <w:rsid w:val="00F921E5"/>
    <w:rsid w:val="00F93BFD"/>
    <w:rsid w:val="00F9410F"/>
    <w:rsid w:val="00F95188"/>
    <w:rsid w:val="00F95F98"/>
    <w:rsid w:val="00FA014D"/>
    <w:rsid w:val="00FA1381"/>
    <w:rsid w:val="00FA29B5"/>
    <w:rsid w:val="00FA4BDB"/>
    <w:rsid w:val="00FB1133"/>
    <w:rsid w:val="00FB2562"/>
    <w:rsid w:val="00FB36E1"/>
    <w:rsid w:val="00FB4760"/>
    <w:rsid w:val="00FB4891"/>
    <w:rsid w:val="00FB4E12"/>
    <w:rsid w:val="00FC29E1"/>
    <w:rsid w:val="00FC2CAB"/>
    <w:rsid w:val="00FD2527"/>
    <w:rsid w:val="00FD5AD6"/>
    <w:rsid w:val="00FD66C5"/>
    <w:rsid w:val="00FD78AC"/>
    <w:rsid w:val="00FE0FD7"/>
    <w:rsid w:val="00FE1464"/>
    <w:rsid w:val="00FE1D26"/>
    <w:rsid w:val="00FE49C9"/>
    <w:rsid w:val="00FE5893"/>
    <w:rsid w:val="00FE6CF0"/>
    <w:rsid w:val="00FE7DA2"/>
    <w:rsid w:val="00FF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13C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aliases w:val="رأس صفحة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aliases w:val="رأس 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0">
    <w:name w:val="Body Text Indent 2"/>
    <w:basedOn w:val="a"/>
    <w:link w:val="2Char0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Char">
    <w:name w:val="عنوان 2 Char"/>
    <w:basedOn w:val="a0"/>
    <w:link w:val="2"/>
    <w:uiPriority w:val="9"/>
    <w:semiHidden/>
    <w:rsid w:val="00513C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a9">
    <w:name w:val="Placeholder Text"/>
    <w:basedOn w:val="a0"/>
    <w:uiPriority w:val="99"/>
    <w:semiHidden/>
    <w:rsid w:val="002F25F3"/>
    <w:rPr>
      <w:color w:val="808080"/>
    </w:rPr>
  </w:style>
  <w:style w:type="character" w:customStyle="1" w:styleId="11">
    <w:name w:val="نمط1"/>
    <w:basedOn w:val="a0"/>
    <w:uiPriority w:val="1"/>
    <w:rsid w:val="002F25F3"/>
    <w:rPr>
      <w:rFonts w:cs="PT Bold Heading"/>
      <w:szCs w:val="32"/>
    </w:rPr>
  </w:style>
  <w:style w:type="character" w:customStyle="1" w:styleId="21">
    <w:name w:val="نمط2"/>
    <w:basedOn w:val="a0"/>
    <w:uiPriority w:val="1"/>
    <w:rsid w:val="001500F4"/>
    <w:rPr>
      <w:rFonts w:cs="PT Bold Heading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13C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aliases w:val="رأس صفحة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aliases w:val="رأس 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0">
    <w:name w:val="Body Text Indent 2"/>
    <w:basedOn w:val="a"/>
    <w:link w:val="2Char0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Char">
    <w:name w:val="عنوان 2 Char"/>
    <w:basedOn w:val="a0"/>
    <w:link w:val="2"/>
    <w:uiPriority w:val="9"/>
    <w:semiHidden/>
    <w:rsid w:val="00513C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a9">
    <w:name w:val="Placeholder Text"/>
    <w:basedOn w:val="a0"/>
    <w:uiPriority w:val="99"/>
    <w:semiHidden/>
    <w:rsid w:val="002F25F3"/>
    <w:rPr>
      <w:color w:val="808080"/>
    </w:rPr>
  </w:style>
  <w:style w:type="character" w:customStyle="1" w:styleId="11">
    <w:name w:val="نمط1"/>
    <w:basedOn w:val="a0"/>
    <w:uiPriority w:val="1"/>
    <w:rsid w:val="002F25F3"/>
    <w:rPr>
      <w:rFonts w:cs="PT Bold Heading"/>
      <w:szCs w:val="32"/>
    </w:rPr>
  </w:style>
  <w:style w:type="character" w:customStyle="1" w:styleId="21">
    <w:name w:val="نمط2"/>
    <w:basedOn w:val="a0"/>
    <w:uiPriority w:val="1"/>
    <w:rsid w:val="001500F4"/>
    <w:rPr>
      <w:rFonts w:cs="PT Bold Heading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80;&#1575;&#1605;&#1593;&#1607;%20&#1580;&#1575;&#1586;&#1575;&#1606;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BA1C3-F5C6-423E-98E1-EEFA3CD35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3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جامعه جازان</dc:creator>
  <cp:lastModifiedBy>user1</cp:lastModifiedBy>
  <cp:revision>5</cp:revision>
  <cp:lastPrinted>2019-02-28T05:35:00Z</cp:lastPrinted>
  <dcterms:created xsi:type="dcterms:W3CDTF">2019-05-06T14:26:00Z</dcterms:created>
  <dcterms:modified xsi:type="dcterms:W3CDTF">2019-12-06T04:54:00Z</dcterms:modified>
</cp:coreProperties>
</file>